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D87" w:rsidRDefault="00445D87" w:rsidP="00715F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 постановления</w:t>
      </w:r>
      <w:r w:rsidRPr="00A3450E">
        <w:t xml:space="preserve"> </w:t>
      </w:r>
      <w:r w:rsidRPr="00A3450E">
        <w:rPr>
          <w:b/>
          <w:bCs/>
          <w:sz w:val="28"/>
          <w:szCs w:val="28"/>
        </w:rPr>
        <w:t>администрации городского поселения город Дюртюли муниципального района Дюртюлинский район</w:t>
      </w:r>
    </w:p>
    <w:p w:rsidR="00445D87" w:rsidRDefault="00445D87" w:rsidP="00715F2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3450E">
        <w:rPr>
          <w:b/>
          <w:bCs/>
          <w:sz w:val="28"/>
          <w:szCs w:val="28"/>
        </w:rPr>
        <w:t xml:space="preserve"> Республики Башкортостан</w:t>
      </w:r>
    </w:p>
    <w:p w:rsidR="00445D87" w:rsidRDefault="00445D8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45D87" w:rsidRDefault="00445D8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45D87" w:rsidRDefault="00445D8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45D87" w:rsidRDefault="00445D8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45D87" w:rsidRDefault="00445D8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45D87" w:rsidRDefault="00445D8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45D87" w:rsidRDefault="00445D8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45D87" w:rsidRDefault="00445D8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45D87" w:rsidRDefault="00445D8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45D87" w:rsidRPr="00E6416C" w:rsidRDefault="00445D87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45D87" w:rsidRPr="00E6416C" w:rsidRDefault="00445D87" w:rsidP="00E6416C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E6416C">
        <w:rPr>
          <w:b/>
          <w:bCs/>
          <w:sz w:val="28"/>
          <w:szCs w:val="28"/>
        </w:rPr>
        <w:t xml:space="preserve">О внесении изменений в постановление администрации городского поселения город Дюртюли муниципального района Дюртюлинский район Республики Башкортостан от 01.07.2024 № 7/1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</w:t>
      </w:r>
    </w:p>
    <w:p w:rsidR="00445D87" w:rsidRPr="00E6416C" w:rsidRDefault="00445D87" w:rsidP="00E6416C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E6416C">
        <w:rPr>
          <w:b/>
          <w:bCs/>
          <w:sz w:val="28"/>
          <w:szCs w:val="28"/>
        </w:rPr>
        <w:t xml:space="preserve">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участков», в городском поселении город Дюртюли муниципального района </w:t>
      </w:r>
    </w:p>
    <w:p w:rsidR="00445D87" w:rsidRPr="00E6416C" w:rsidRDefault="00445D87" w:rsidP="00E6416C">
      <w:pPr>
        <w:adjustRightInd w:val="0"/>
        <w:jc w:val="center"/>
        <w:rPr>
          <w:b/>
          <w:bCs/>
          <w:sz w:val="28"/>
          <w:szCs w:val="28"/>
        </w:rPr>
      </w:pPr>
      <w:r w:rsidRPr="00E6416C">
        <w:rPr>
          <w:b/>
          <w:bCs/>
          <w:sz w:val="28"/>
          <w:szCs w:val="28"/>
        </w:rPr>
        <w:t>Дюртюлинский район Республики Башкортостан»</w:t>
      </w:r>
      <w:r w:rsidRPr="00E6416C">
        <w:rPr>
          <w:sz w:val="28"/>
          <w:szCs w:val="28"/>
        </w:rPr>
        <w:t xml:space="preserve">  </w:t>
      </w:r>
    </w:p>
    <w:p w:rsidR="00445D87" w:rsidRPr="00E6416C" w:rsidRDefault="00445D87" w:rsidP="00AB26D9">
      <w:pPr>
        <w:pStyle w:val="NoSpacing"/>
        <w:jc w:val="center"/>
        <w:rPr>
          <w:b/>
          <w:bCs/>
          <w:sz w:val="28"/>
          <w:szCs w:val="28"/>
        </w:rPr>
      </w:pPr>
    </w:p>
    <w:p w:rsidR="00445D87" w:rsidRPr="00E6416C" w:rsidRDefault="00445D87" w:rsidP="00AB26D9">
      <w:pPr>
        <w:pStyle w:val="BodyTextIndent3"/>
        <w:spacing w:after="0"/>
        <w:ind w:left="0"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В соответствии Федеральным законом от 25.10.2001 № 137-ФЗ «О введении в действие Земельного кодекса Российской Федерации», Федеральным Законом от 27.07.2010 № 210-ФЗ «Об организации предоставления государственных и муниципальных услуг», руководствуясь Федеральными законами от 06.10.2003 № 131-ФЗ «Об общих принципах организации местного самоуправления в Российской Федерации», ч.2 ст.61 Федерального закона от 20.03.2025 № 33-ФЗ «Об общих принципах организации местного самоуправления в единой системе публичной власти», Администрация городского поселения город Дюртюли муниципального района Дюртюлинский район Республики Башкортостан</w:t>
      </w:r>
    </w:p>
    <w:p w:rsidR="00445D87" w:rsidRPr="00E6416C" w:rsidRDefault="00445D87" w:rsidP="00255FBF">
      <w:pPr>
        <w:pStyle w:val="BodyTextIndent3"/>
        <w:spacing w:after="0"/>
        <w:ind w:left="0"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ПОСТАНОВЛЯЕТ:</w:t>
      </w:r>
    </w:p>
    <w:p w:rsidR="00445D87" w:rsidRPr="00E6416C" w:rsidRDefault="00445D87" w:rsidP="00E641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1. Внести следующие изменения в постановление Администрации городского поселения город Дюртюли 01.07.2024 № 7/1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участков», в городском поселении город Дюртюли муниципального района Дюртюлинский район Республики Башкортостан»:</w:t>
      </w:r>
    </w:p>
    <w:p w:rsidR="00445D87" w:rsidRPr="00E6416C" w:rsidRDefault="00445D87" w:rsidP="00E6416C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 xml:space="preserve">1.1 Пункт 2.8.4 дополнить абзацем следующего содержания: </w:t>
      </w:r>
    </w:p>
    <w:p w:rsidR="00445D87" w:rsidRPr="00E6416C" w:rsidRDefault="00445D87" w:rsidP="00E6416C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системы».</w:t>
      </w:r>
    </w:p>
    <w:p w:rsidR="00445D87" w:rsidRPr="00E6416C" w:rsidRDefault="00445D87" w:rsidP="009827E1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 xml:space="preserve">1.2. подраздел «Иные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форме» дополнить пунктом 2.30 следующего содержания: </w:t>
      </w:r>
    </w:p>
    <w:p w:rsidR="00445D87" w:rsidRPr="00E6416C" w:rsidRDefault="00445D87" w:rsidP="00AB26D9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«Для предоставления муниципальной  услуги используются следующие информационные системы:</w:t>
      </w:r>
    </w:p>
    <w:p w:rsidR="00445D87" w:rsidRPr="00E6416C" w:rsidRDefault="00445D87" w:rsidP="00AB26D9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:rsidR="00445D87" w:rsidRPr="00E6416C" w:rsidRDefault="00445D87" w:rsidP="00AB26D9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ЕПГУ;</w:t>
      </w:r>
    </w:p>
    <w:p w:rsidR="00445D87" w:rsidRPr="00E6416C" w:rsidRDefault="00445D87" w:rsidP="00AB26D9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РПГУ;</w:t>
      </w:r>
    </w:p>
    <w:p w:rsidR="00445D87" w:rsidRPr="00E6416C" w:rsidRDefault="00445D87" w:rsidP="00AB26D9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единая система межведомственного электронного взаимодействия;</w:t>
      </w:r>
    </w:p>
    <w:p w:rsidR="00445D87" w:rsidRPr="00E6416C" w:rsidRDefault="00445D87" w:rsidP="00AB26D9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платформа межведомственного электронного взаимодействия Республики Башкортостан (</w:t>
      </w:r>
      <w:hyperlink r:id="rId5" w:history="1">
        <w:r w:rsidRPr="00E6416C">
          <w:rPr>
            <w:rStyle w:val="Hyperlink"/>
            <w:sz w:val="28"/>
            <w:szCs w:val="28"/>
          </w:rPr>
          <w:t>https://vis.bashkortostan.ru</w:t>
        </w:r>
      </w:hyperlink>
      <w:r w:rsidRPr="00E6416C">
        <w:rPr>
          <w:sz w:val="28"/>
          <w:szCs w:val="28"/>
        </w:rPr>
        <w:t>);</w:t>
      </w:r>
    </w:p>
    <w:p w:rsidR="00445D87" w:rsidRPr="00E6416C" w:rsidRDefault="00445D87" w:rsidP="00AB26D9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:rsidR="00445D87" w:rsidRPr="00E6416C" w:rsidRDefault="00445D87" w:rsidP="00AB26D9">
      <w:pPr>
        <w:ind w:firstLine="708"/>
        <w:jc w:val="both"/>
        <w:rPr>
          <w:sz w:val="28"/>
          <w:szCs w:val="28"/>
        </w:rPr>
      </w:pPr>
      <w:r w:rsidRPr="00E6416C">
        <w:rPr>
          <w:sz w:val="28"/>
          <w:szCs w:val="28"/>
        </w:rPr>
        <w:t xml:space="preserve"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 </w:t>
      </w:r>
    </w:p>
    <w:p w:rsidR="00445D87" w:rsidRPr="00E6416C" w:rsidRDefault="00445D87" w:rsidP="00AB26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2. Настоящее постановление вступает в силу на следующий день после дня его официального обнародования.</w:t>
      </w:r>
    </w:p>
    <w:p w:rsidR="00445D87" w:rsidRPr="00E6416C" w:rsidRDefault="00445D87" w:rsidP="00AB26D9">
      <w:pPr>
        <w:ind w:firstLine="709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3. Управляющему делами администрации (Ямилева Л.Р.)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http://djurtjuli.ru/ в информационно-телекоммуникационной сети «Интернет».</w:t>
      </w:r>
    </w:p>
    <w:p w:rsidR="00445D87" w:rsidRPr="00E6416C" w:rsidRDefault="00445D87" w:rsidP="00AB26D9">
      <w:pPr>
        <w:ind w:firstLine="709"/>
        <w:jc w:val="both"/>
        <w:rPr>
          <w:sz w:val="28"/>
          <w:szCs w:val="28"/>
        </w:rPr>
      </w:pPr>
      <w:r w:rsidRPr="00E6416C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445D87" w:rsidRPr="00E6416C" w:rsidRDefault="00445D87" w:rsidP="00AB26D9">
      <w:pPr>
        <w:jc w:val="both"/>
        <w:rPr>
          <w:sz w:val="28"/>
          <w:szCs w:val="28"/>
        </w:rPr>
      </w:pPr>
    </w:p>
    <w:p w:rsidR="00445D87" w:rsidRPr="00E6416C" w:rsidRDefault="00445D87" w:rsidP="00AB26D9">
      <w:pPr>
        <w:jc w:val="both"/>
        <w:rPr>
          <w:sz w:val="28"/>
          <w:szCs w:val="28"/>
        </w:rPr>
      </w:pPr>
    </w:p>
    <w:p w:rsidR="00445D87" w:rsidRPr="00E6416C" w:rsidRDefault="00445D87" w:rsidP="00AB26D9">
      <w:pPr>
        <w:jc w:val="both"/>
        <w:rPr>
          <w:sz w:val="28"/>
          <w:szCs w:val="28"/>
        </w:rPr>
      </w:pPr>
    </w:p>
    <w:p w:rsidR="00445D87" w:rsidRPr="00E6416C" w:rsidRDefault="00445D87" w:rsidP="00AB26D9">
      <w:pPr>
        <w:jc w:val="both"/>
        <w:rPr>
          <w:sz w:val="28"/>
          <w:szCs w:val="28"/>
        </w:rPr>
      </w:pPr>
      <w:r w:rsidRPr="00E6416C">
        <w:rPr>
          <w:sz w:val="28"/>
          <w:szCs w:val="28"/>
        </w:rPr>
        <w:t>Глава администрации                                                                             И.Р. Гареев</w:t>
      </w:r>
    </w:p>
    <w:p w:rsidR="00445D87" w:rsidRPr="00E6416C" w:rsidRDefault="00445D87" w:rsidP="00AB26D9">
      <w:pPr>
        <w:jc w:val="both"/>
        <w:rPr>
          <w:b/>
          <w:bCs/>
          <w:sz w:val="28"/>
          <w:szCs w:val="28"/>
        </w:rPr>
      </w:pPr>
    </w:p>
    <w:p w:rsidR="00445D87" w:rsidRDefault="00445D87" w:rsidP="00AB26D9">
      <w:pPr>
        <w:jc w:val="both"/>
        <w:rPr>
          <w:b/>
          <w:bCs/>
          <w:sz w:val="28"/>
          <w:szCs w:val="28"/>
        </w:rPr>
      </w:pPr>
    </w:p>
    <w:p w:rsidR="00445D87" w:rsidRDefault="00445D87" w:rsidP="00AB26D9">
      <w:pPr>
        <w:jc w:val="both"/>
        <w:rPr>
          <w:b/>
          <w:bCs/>
          <w:sz w:val="28"/>
          <w:szCs w:val="28"/>
        </w:rPr>
      </w:pPr>
    </w:p>
    <w:p w:rsidR="00445D87" w:rsidRPr="00EE5C1B" w:rsidRDefault="00445D87" w:rsidP="00AB26D9">
      <w:pPr>
        <w:jc w:val="both"/>
        <w:rPr>
          <w:sz w:val="20"/>
          <w:szCs w:val="20"/>
        </w:rPr>
      </w:pPr>
      <w:r w:rsidRPr="00EE5C1B">
        <w:rPr>
          <w:sz w:val="20"/>
          <w:szCs w:val="20"/>
        </w:rPr>
        <w:t xml:space="preserve">Исп. </w:t>
      </w:r>
      <w:r>
        <w:rPr>
          <w:sz w:val="20"/>
          <w:szCs w:val="20"/>
        </w:rPr>
        <w:t>Гафарова Э.С.</w:t>
      </w:r>
    </w:p>
    <w:p w:rsidR="00445D87" w:rsidRDefault="00445D87" w:rsidP="00AB26D9">
      <w:pPr>
        <w:jc w:val="both"/>
        <w:rPr>
          <w:rFonts w:ascii="Arial" w:hAnsi="Arial" w:cs="Arial"/>
        </w:rPr>
      </w:pPr>
      <w:r>
        <w:rPr>
          <w:sz w:val="20"/>
          <w:szCs w:val="20"/>
        </w:rPr>
        <w:t xml:space="preserve">8(34787) </w:t>
      </w:r>
      <w:r w:rsidRPr="00EE5C1B">
        <w:rPr>
          <w:sz w:val="20"/>
          <w:szCs w:val="20"/>
        </w:rPr>
        <w:t>2-10-39</w:t>
      </w:r>
    </w:p>
    <w:p w:rsidR="00445D87" w:rsidRDefault="00445D87"/>
    <w:sectPr w:rsidR="00445D87" w:rsidSect="00EE5C1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26D9"/>
    <w:rsid w:val="00075395"/>
    <w:rsid w:val="00106C29"/>
    <w:rsid w:val="00123FDB"/>
    <w:rsid w:val="00141492"/>
    <w:rsid w:val="001B15B5"/>
    <w:rsid w:val="00204126"/>
    <w:rsid w:val="0021587F"/>
    <w:rsid w:val="00255FBF"/>
    <w:rsid w:val="002B082A"/>
    <w:rsid w:val="00322AC3"/>
    <w:rsid w:val="003277CE"/>
    <w:rsid w:val="00357579"/>
    <w:rsid w:val="003D323D"/>
    <w:rsid w:val="003E0BB2"/>
    <w:rsid w:val="00445D87"/>
    <w:rsid w:val="005259A7"/>
    <w:rsid w:val="00715F2C"/>
    <w:rsid w:val="008E21A8"/>
    <w:rsid w:val="008F26A7"/>
    <w:rsid w:val="009538DA"/>
    <w:rsid w:val="009827E1"/>
    <w:rsid w:val="009E6F87"/>
    <w:rsid w:val="00A3450E"/>
    <w:rsid w:val="00A47CA1"/>
    <w:rsid w:val="00AA7349"/>
    <w:rsid w:val="00AA7BCE"/>
    <w:rsid w:val="00AB26D9"/>
    <w:rsid w:val="00AB2AE1"/>
    <w:rsid w:val="00AE27D9"/>
    <w:rsid w:val="00B04D3A"/>
    <w:rsid w:val="00D12396"/>
    <w:rsid w:val="00D353BD"/>
    <w:rsid w:val="00D35E0B"/>
    <w:rsid w:val="00D712BE"/>
    <w:rsid w:val="00E6416C"/>
    <w:rsid w:val="00E7596E"/>
    <w:rsid w:val="00EA67A2"/>
    <w:rsid w:val="00EE5C1B"/>
    <w:rsid w:val="00EE6534"/>
    <w:rsid w:val="00FC3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6D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8E21A8"/>
    <w:pPr>
      <w:widowControl w:val="0"/>
      <w:autoSpaceDE w:val="0"/>
      <w:autoSpaceDN w:val="0"/>
      <w:ind w:left="51"/>
      <w:outlineLvl w:val="0"/>
    </w:pPr>
    <w:rPr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E21A8"/>
    <w:rPr>
      <w:rFonts w:ascii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AB26D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B26D9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AB26D9"/>
    <w:rPr>
      <w:rFonts w:ascii="Times New Roman" w:eastAsia="Times New Roman" w:hAnsi="Times New Roman"/>
      <w:sz w:val="26"/>
      <w:szCs w:val="26"/>
    </w:rPr>
  </w:style>
  <w:style w:type="paragraph" w:styleId="BodyTextIndent3">
    <w:name w:val="Body Text Indent 3"/>
    <w:basedOn w:val="Normal"/>
    <w:link w:val="BodyTextIndent3Char"/>
    <w:uiPriority w:val="99"/>
    <w:rsid w:val="00AB26D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B26D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AB26D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AB26D9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rsid w:val="00AB26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s.bashkorto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70</TotalTime>
  <Pages>3</Pages>
  <Words>669</Words>
  <Characters>3814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Лилия</cp:lastModifiedBy>
  <cp:revision>15</cp:revision>
  <cp:lastPrinted>2026-11-03T07:19:00Z</cp:lastPrinted>
  <dcterms:created xsi:type="dcterms:W3CDTF">2026-11-03T03:22:00Z</dcterms:created>
  <dcterms:modified xsi:type="dcterms:W3CDTF">2026-11-05T10:40:00Z</dcterms:modified>
</cp:coreProperties>
</file>