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885" w:rsidRPr="00B711BD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1BD">
        <w:rPr>
          <w:rFonts w:ascii="Times New Roman" w:hAnsi="Times New Roman" w:cs="Times New Roman"/>
          <w:b/>
          <w:b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sz w:val="28"/>
          <w:szCs w:val="28"/>
        </w:rPr>
        <w:t>становление от 25.09.2026 № 9/54</w:t>
      </w: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C132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1885" w:rsidRDefault="00471885" w:rsidP="00516E53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71885" w:rsidRPr="00A401AD" w:rsidRDefault="00471885" w:rsidP="00A401AD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01AD">
        <w:rPr>
          <w:rFonts w:ascii="Times New Roman" w:hAnsi="Times New Roman" w:cs="Times New Roman"/>
          <w:b/>
          <w:bCs/>
          <w:sz w:val="28"/>
          <w:szCs w:val="28"/>
        </w:rPr>
        <w:t>О формировании фонда капитального ремонта многоквартирных домов на счете регионального оператора</w:t>
      </w:r>
    </w:p>
    <w:p w:rsidR="00471885" w:rsidRPr="00A401AD" w:rsidRDefault="00471885" w:rsidP="00A401AD">
      <w:pPr>
        <w:spacing w:after="0"/>
        <w:ind w:firstLine="3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401AD">
        <w:rPr>
          <w:rFonts w:ascii="Times New Roman" w:hAnsi="Times New Roman" w:cs="Times New Roman"/>
          <w:sz w:val="28"/>
          <w:szCs w:val="28"/>
          <w:lang w:eastAsia="ru-RU"/>
        </w:rPr>
        <w:t>На основании поступивш</w:t>
      </w:r>
      <w:r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сообщени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по капитальному ремонту от Государственного комитета Республики Башкортостан по жилищному и строительному надзору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01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hAnsi="Times New Roman" w:cs="Times New Roman"/>
          <w:sz w:val="28"/>
          <w:szCs w:val="28"/>
          <w:lang w:eastAsia="ru-RU"/>
        </w:rPr>
        <w:t>в многоквартирном доме №4Г по ул. Первомайская</w:t>
      </w:r>
      <w:r w:rsidRPr="0054455B">
        <w:t xml:space="preserve"> </w:t>
      </w:r>
      <w:r w:rsidRPr="0054455B">
        <w:rPr>
          <w:rFonts w:ascii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455B">
        <w:rPr>
          <w:rFonts w:ascii="Times New Roman" w:hAnsi="Times New Roman" w:cs="Times New Roman"/>
          <w:sz w:val="28"/>
          <w:szCs w:val="28"/>
          <w:lang w:eastAsia="ru-RU"/>
        </w:rPr>
        <w:t>Дюртюли</w:t>
      </w:r>
      <w:r>
        <w:rPr>
          <w:rFonts w:ascii="Times New Roman" w:hAnsi="Times New Roman" w:cs="Times New Roman"/>
          <w:sz w:val="28"/>
          <w:szCs w:val="28"/>
          <w:lang w:eastAsia="ru-RU"/>
        </w:rPr>
        <w:t>, собственники помещении в котором не выбрали способ формирования фонда капитального ремонта и (или) не реализовали его</w:t>
      </w:r>
      <w:r w:rsidRPr="00A401AD">
        <w:rPr>
          <w:rFonts w:ascii="Times New Roman" w:hAnsi="Times New Roman" w:cs="Times New Roman"/>
          <w:sz w:val="28"/>
          <w:szCs w:val="28"/>
        </w:rPr>
        <w:t xml:space="preserve"> 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решения о способе формирования фонда капитального ремонта в установленные законодательством сроки, руководствуясь </w:t>
      </w:r>
      <w:r>
        <w:rPr>
          <w:rFonts w:ascii="Times New Roman" w:hAnsi="Times New Roman" w:cs="Times New Roman"/>
          <w:sz w:val="28"/>
          <w:szCs w:val="28"/>
          <w:lang w:eastAsia="ru-RU"/>
        </w:rPr>
        <w:t>ч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. 7 ст. 170 Жилищного кодекса Российской Федерации,  </w:t>
      </w:r>
      <w:r w:rsidRPr="00F8024A"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Закона Республики Башкортостан № 694-з от 28.06.2013 «Об организации проведения капитального ремонта общего имущества в многоквартирных домах на территории Республики Башкортостан»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городского поселения город Дюртюли муниципального района Дюртюлинский район Республики Башкортостан</w:t>
      </w:r>
    </w:p>
    <w:p w:rsidR="00471885" w:rsidRPr="00F8024A" w:rsidRDefault="00471885" w:rsidP="00986191">
      <w:pPr>
        <w:spacing w:after="0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9861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F8024A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: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401AD">
        <w:rPr>
          <w:rFonts w:ascii="Times New Roman" w:hAnsi="Times New Roman" w:cs="Times New Roman"/>
          <w:sz w:val="28"/>
          <w:szCs w:val="28"/>
          <w:lang w:eastAsia="ru-RU"/>
        </w:rPr>
        <w:t>1. Сформировать фонд капитального ремонта многоквартирн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дом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01A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4Г</w:t>
      </w:r>
      <w:r w:rsidRPr="00A401AD">
        <w:rPr>
          <w:rFonts w:ascii="Times New Roman" w:hAnsi="Times New Roman" w:cs="Times New Roman"/>
          <w:sz w:val="28"/>
          <w:szCs w:val="28"/>
        </w:rPr>
        <w:t xml:space="preserve">  по ул.</w:t>
      </w:r>
      <w:r>
        <w:rPr>
          <w:rFonts w:ascii="Times New Roman" w:hAnsi="Times New Roman" w:cs="Times New Roman"/>
          <w:sz w:val="28"/>
          <w:szCs w:val="28"/>
        </w:rPr>
        <w:t>Первомайская</w:t>
      </w:r>
      <w:r w:rsidRPr="00A401AD">
        <w:rPr>
          <w:rFonts w:ascii="Times New Roman" w:hAnsi="Times New Roman" w:cs="Times New Roman"/>
          <w:sz w:val="28"/>
          <w:szCs w:val="28"/>
        </w:rPr>
        <w:t xml:space="preserve">  г.Дюртюли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A401AD">
        <w:rPr>
          <w:rFonts w:ascii="Times New Roman" w:hAnsi="Times New Roman" w:cs="Times New Roman"/>
          <w:sz w:val="28"/>
          <w:szCs w:val="28"/>
        </w:rPr>
        <w:t xml:space="preserve">собственники помещений которого не выбрали и не реализовали решение об определении способа формирования фонда капитального ремонта, 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на счете </w:t>
      </w:r>
      <w:r w:rsidRPr="00A401AD">
        <w:rPr>
          <w:rFonts w:ascii="Times New Roman" w:hAnsi="Times New Roman" w:cs="Times New Roman"/>
          <w:sz w:val="28"/>
          <w:szCs w:val="28"/>
        </w:rPr>
        <w:t>регионального оператора НОФ «Региональный оператор капитального ремонта общего имущества в многоквартирных домах, расположенных на территории Республики Башкортостан»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401AD">
        <w:rPr>
          <w:rFonts w:ascii="Times New Roman" w:hAnsi="Times New Roman" w:cs="Times New Roman"/>
          <w:sz w:val="28"/>
          <w:szCs w:val="28"/>
        </w:rPr>
        <w:t>2. Уведомить собственников помещений многоквартирн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401AD">
        <w:rPr>
          <w:rFonts w:ascii="Times New Roman" w:hAnsi="Times New Roman" w:cs="Times New Roman"/>
          <w:sz w:val="28"/>
          <w:szCs w:val="28"/>
        </w:rPr>
        <w:t xml:space="preserve"> 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>дом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401A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4Г</w:t>
      </w:r>
      <w:r w:rsidRPr="00A401AD">
        <w:rPr>
          <w:rFonts w:ascii="Times New Roman" w:hAnsi="Times New Roman" w:cs="Times New Roman"/>
          <w:sz w:val="28"/>
          <w:szCs w:val="28"/>
        </w:rPr>
        <w:t xml:space="preserve">  по </w:t>
      </w:r>
      <w:r>
        <w:rPr>
          <w:rFonts w:ascii="Times New Roman" w:hAnsi="Times New Roman" w:cs="Times New Roman"/>
          <w:sz w:val="28"/>
          <w:szCs w:val="28"/>
        </w:rPr>
        <w:t>ул.Первомайская</w:t>
      </w:r>
      <w:r w:rsidRPr="00A401AD">
        <w:rPr>
          <w:rFonts w:ascii="Times New Roman" w:hAnsi="Times New Roman" w:cs="Times New Roman"/>
          <w:sz w:val="28"/>
          <w:szCs w:val="28"/>
        </w:rPr>
        <w:t xml:space="preserve"> г.Дюртюли о принятом решении.</w:t>
      </w: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401AD">
        <w:rPr>
          <w:rFonts w:ascii="Times New Roman" w:hAnsi="Times New Roman" w:cs="Times New Roman"/>
          <w:sz w:val="28"/>
          <w:szCs w:val="28"/>
        </w:rPr>
        <w:t>3. Управляющему делами администрации (Ямилева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в информационно-телекоммуникационной сети «Интернет».</w:t>
      </w:r>
    </w:p>
    <w:p w:rsidR="00471885" w:rsidRPr="00A401AD" w:rsidRDefault="00471885" w:rsidP="00A401AD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A401AD">
        <w:rPr>
          <w:rFonts w:ascii="Times New Roman" w:hAnsi="Times New Roman" w:cs="Times New Roman"/>
          <w:sz w:val="28"/>
          <w:szCs w:val="28"/>
        </w:rPr>
        <w:t xml:space="preserve">4. 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A401AD">
        <w:rPr>
          <w:rFonts w:ascii="Times New Roman" w:hAnsi="Times New Roman" w:cs="Times New Roman"/>
          <w:sz w:val="28"/>
          <w:szCs w:val="28"/>
          <w:lang w:eastAsia="ru-RU"/>
        </w:rPr>
        <w:t>остановления оставляю за собой.</w:t>
      </w:r>
    </w:p>
    <w:p w:rsidR="00471885" w:rsidRPr="00A401AD" w:rsidRDefault="00471885" w:rsidP="005E55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885" w:rsidRPr="00A401AD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  <w:r w:rsidRPr="00A401AD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401AD">
        <w:rPr>
          <w:rFonts w:ascii="Times New Roman" w:hAnsi="Times New Roman" w:cs="Times New Roman"/>
          <w:sz w:val="28"/>
          <w:szCs w:val="28"/>
        </w:rPr>
        <w:t xml:space="preserve">                       И.Р. Гареев</w:t>
      </w: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Default="00471885" w:rsidP="005E55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1885" w:rsidRPr="00986191" w:rsidRDefault="00471885" w:rsidP="00986191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ru-RU"/>
        </w:rPr>
      </w:pPr>
      <w:r w:rsidRPr="00986191">
        <w:rPr>
          <w:rFonts w:ascii="Times New Roman" w:hAnsi="Times New Roman" w:cs="Times New Roman"/>
          <w:sz w:val="20"/>
          <w:szCs w:val="20"/>
          <w:lang w:eastAsia="ru-RU"/>
        </w:rPr>
        <w:t>Исп.: Гарифуллина. Л.Р.</w:t>
      </w:r>
    </w:p>
    <w:p w:rsidR="00471885" w:rsidRPr="00E25828" w:rsidRDefault="00471885" w:rsidP="000C7D8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86191">
        <w:rPr>
          <w:rFonts w:ascii="Times New Roman" w:hAnsi="Times New Roman" w:cs="Times New Roman"/>
          <w:sz w:val="20"/>
          <w:szCs w:val="20"/>
          <w:lang w:eastAsia="ru-RU"/>
        </w:rPr>
        <w:t>Тел. 8(34787)2-10-39</w:t>
      </w:r>
    </w:p>
    <w:sectPr w:rsidR="00471885" w:rsidRPr="00E25828" w:rsidSect="000B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87BF7"/>
    <w:multiLevelType w:val="hybridMultilevel"/>
    <w:tmpl w:val="758869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8687D"/>
    <w:multiLevelType w:val="hybridMultilevel"/>
    <w:tmpl w:val="C0C874F0"/>
    <w:lvl w:ilvl="0" w:tplc="564E71D6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4B41340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615848E1"/>
    <w:multiLevelType w:val="hybridMultilevel"/>
    <w:tmpl w:val="CFD22F3C"/>
    <w:lvl w:ilvl="0" w:tplc="BAC6BE8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6AE75DCC"/>
    <w:multiLevelType w:val="hybridMultilevel"/>
    <w:tmpl w:val="46AC93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37C3D"/>
    <w:multiLevelType w:val="hybridMultilevel"/>
    <w:tmpl w:val="7B7A81F8"/>
    <w:lvl w:ilvl="0" w:tplc="724A1C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C9D"/>
    <w:rsid w:val="00043678"/>
    <w:rsid w:val="00092E0F"/>
    <w:rsid w:val="000B0CC3"/>
    <w:rsid w:val="000C7D8C"/>
    <w:rsid w:val="00137C9D"/>
    <w:rsid w:val="001B5384"/>
    <w:rsid w:val="002325E0"/>
    <w:rsid w:val="003A3F51"/>
    <w:rsid w:val="00471885"/>
    <w:rsid w:val="0048235B"/>
    <w:rsid w:val="0049438E"/>
    <w:rsid w:val="00516E53"/>
    <w:rsid w:val="0054455B"/>
    <w:rsid w:val="00587103"/>
    <w:rsid w:val="005D2362"/>
    <w:rsid w:val="005E55C6"/>
    <w:rsid w:val="00827F2D"/>
    <w:rsid w:val="00963083"/>
    <w:rsid w:val="00964B62"/>
    <w:rsid w:val="00970366"/>
    <w:rsid w:val="00986191"/>
    <w:rsid w:val="009B736A"/>
    <w:rsid w:val="00A359AA"/>
    <w:rsid w:val="00A401AD"/>
    <w:rsid w:val="00B663B7"/>
    <w:rsid w:val="00B711BD"/>
    <w:rsid w:val="00B971EC"/>
    <w:rsid w:val="00C132EA"/>
    <w:rsid w:val="00C26FDD"/>
    <w:rsid w:val="00C602F3"/>
    <w:rsid w:val="00CA78BE"/>
    <w:rsid w:val="00D33826"/>
    <w:rsid w:val="00D40A59"/>
    <w:rsid w:val="00E25828"/>
    <w:rsid w:val="00E71E75"/>
    <w:rsid w:val="00F70416"/>
    <w:rsid w:val="00F8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CC3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137C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137C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7C9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37C9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137C9D"/>
  </w:style>
  <w:style w:type="character" w:styleId="Hyperlink">
    <w:name w:val="Hyperlink"/>
    <w:basedOn w:val="DefaultParagraphFont"/>
    <w:uiPriority w:val="99"/>
    <w:semiHidden/>
    <w:rsid w:val="00137C9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71E7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85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251</TotalTime>
  <Pages>2</Pages>
  <Words>350</Words>
  <Characters>2001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</cp:lastModifiedBy>
  <cp:revision>12</cp:revision>
  <cp:lastPrinted>2026-10-01T03:49:00Z</cp:lastPrinted>
  <dcterms:created xsi:type="dcterms:W3CDTF">2019-09-10T09:40:00Z</dcterms:created>
  <dcterms:modified xsi:type="dcterms:W3CDTF">2026-10-02T03:03:00Z</dcterms:modified>
</cp:coreProperties>
</file>