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7E91" w:rsidRPr="000B6F1B" w:rsidRDefault="00D87E91" w:rsidP="00516E53">
      <w:pPr>
        <w:spacing w:after="0" w:line="240" w:lineRule="auto"/>
        <w:ind w:firstLine="3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B6F1B">
        <w:rPr>
          <w:rFonts w:ascii="Times New Roman" w:hAnsi="Times New Roman" w:cs="Times New Roman"/>
          <w:b/>
          <w:bCs/>
          <w:sz w:val="28"/>
          <w:szCs w:val="28"/>
        </w:rPr>
        <w:t>Постановление от 25.09.2026 № 9/53</w:t>
      </w:r>
    </w:p>
    <w:p w:rsidR="00D87E91" w:rsidRDefault="00D87E91" w:rsidP="00516E53">
      <w:pPr>
        <w:spacing w:after="0" w:line="240" w:lineRule="auto"/>
        <w:ind w:firstLine="3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87E91" w:rsidRDefault="00D87E91" w:rsidP="00516E53">
      <w:pPr>
        <w:spacing w:after="0" w:line="240" w:lineRule="auto"/>
        <w:ind w:firstLine="3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87E91" w:rsidRDefault="00D87E91" w:rsidP="00516E53">
      <w:pPr>
        <w:spacing w:after="0" w:line="240" w:lineRule="auto"/>
        <w:ind w:firstLine="3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87E91" w:rsidRDefault="00D87E91" w:rsidP="00516E53">
      <w:pPr>
        <w:spacing w:after="0" w:line="240" w:lineRule="auto"/>
        <w:ind w:firstLine="3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87E91" w:rsidRDefault="00D87E91" w:rsidP="00C132E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D87E91" w:rsidRDefault="00D87E91" w:rsidP="00C132E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D87E91" w:rsidRDefault="00D87E91" w:rsidP="00516E53">
      <w:pPr>
        <w:spacing w:after="0" w:line="240" w:lineRule="auto"/>
        <w:ind w:firstLine="3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87E91" w:rsidRDefault="00D87E91" w:rsidP="00516E53">
      <w:pPr>
        <w:spacing w:after="0" w:line="240" w:lineRule="auto"/>
        <w:ind w:firstLine="3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87E91" w:rsidRDefault="00D87E91" w:rsidP="00516E53">
      <w:pPr>
        <w:spacing w:after="0" w:line="240" w:lineRule="auto"/>
        <w:ind w:firstLine="35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D87E91" w:rsidRDefault="00D87E91" w:rsidP="00516E53">
      <w:pPr>
        <w:spacing w:after="0" w:line="240" w:lineRule="auto"/>
        <w:ind w:firstLine="35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D87E91" w:rsidRDefault="00D87E91" w:rsidP="00516E53">
      <w:pPr>
        <w:spacing w:after="0" w:line="240" w:lineRule="auto"/>
        <w:ind w:firstLine="35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D87E91" w:rsidRDefault="00D87E91" w:rsidP="00516E53">
      <w:pPr>
        <w:spacing w:after="0" w:line="240" w:lineRule="auto"/>
        <w:ind w:firstLine="35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D87E91" w:rsidRDefault="00D87E91" w:rsidP="00194BE3">
      <w:pPr>
        <w:spacing w:after="0"/>
        <w:ind w:firstLine="3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 формировании фонда капитального ремонта многоквартирных домов на счете регионального оператора</w:t>
      </w:r>
    </w:p>
    <w:p w:rsidR="00D87E91" w:rsidRDefault="00D87E91" w:rsidP="00194BE3">
      <w:pPr>
        <w:spacing w:after="0"/>
        <w:ind w:firstLine="3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87E91" w:rsidRDefault="00D87E91" w:rsidP="00194BE3">
      <w:pPr>
        <w:shd w:val="clear" w:color="auto" w:fill="FFFFFF"/>
        <w:spacing w:after="0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D87E91" w:rsidRDefault="00D87E91" w:rsidP="00194BE3">
      <w:pPr>
        <w:shd w:val="clear" w:color="auto" w:fill="FFFFFF"/>
        <w:spacing w:after="0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На основании поступившего информационного сообщения по капитальному ремонту от Государственного комитета Республики Башкортостан по жилищному и строительному надзору от 01.09.2026 г. в многоквартирном доме №6 по ул. Фаузия Зайлалова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г. Дюртюли, собственники помещении в котором не выбрали способ формирования фонда капитального ремонта и (или) не реализовали 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решения о способе формирования фонда капитального ремонта в установленные законодательством сроки, руководствуясь ч. 7 ст. 170 Жилищного кодекса Российской Федерации,  Федерального закона от 20.03.2025 № 33-ФЗ «Об общих принципах организации местного самоуправления в единой системе публичной власти», Закона Республики Башкортостан № 694-з от 28.06.2013 «Об организации проведения капитального ремонта общего имущества в многоквартирных домах на территории Республики Башкортостан» администрация городского поселения город Дюртюли муниципального района Дюртюлинский район Республики Башкортостан</w:t>
      </w:r>
    </w:p>
    <w:p w:rsidR="00D87E91" w:rsidRDefault="00D87E91" w:rsidP="00194BE3">
      <w:pPr>
        <w:spacing w:after="0"/>
        <w:rPr>
          <w:rFonts w:ascii="Times New Roman" w:hAnsi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ПОСТАНОВЛЯЕТ</w:t>
      </w:r>
      <w:r>
        <w:rPr>
          <w:rFonts w:ascii="Times New Roman" w:hAnsi="Times New Roman" w:cs="Times New Roman"/>
          <w:b/>
          <w:bCs/>
          <w:sz w:val="32"/>
          <w:szCs w:val="32"/>
          <w:lang w:eastAsia="ru-RU"/>
        </w:rPr>
        <w:t xml:space="preserve">:                                                                                                                                                                                                </w:t>
      </w:r>
    </w:p>
    <w:p w:rsidR="00D87E91" w:rsidRDefault="00D87E91" w:rsidP="00194BE3">
      <w:pPr>
        <w:shd w:val="clear" w:color="auto" w:fill="FFFFFF"/>
        <w:spacing w:after="0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1. Сформировать фонд капитального ремонта многоквартирного дома </w:t>
      </w:r>
      <w:r>
        <w:rPr>
          <w:rFonts w:ascii="Times New Roman" w:hAnsi="Times New Roman" w:cs="Times New Roman"/>
          <w:sz w:val="28"/>
          <w:szCs w:val="28"/>
        </w:rPr>
        <w:t>№6  по ул.Фаузия Зайлалова  г.Дюртюли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собственники помещений которого не выбрали и не реализовали решение об определении способа формирования фонда капитального ремонта,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на счете </w:t>
      </w:r>
      <w:r>
        <w:rPr>
          <w:rFonts w:ascii="Times New Roman" w:hAnsi="Times New Roman" w:cs="Times New Roman"/>
          <w:sz w:val="28"/>
          <w:szCs w:val="28"/>
        </w:rPr>
        <w:t>регионального оператора НОФ «Региональный оператор капитального ремонта общего имущества в многоквартирных домах, расположенных на территории Республики Башкортостан»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D87E91" w:rsidRDefault="00D87E91" w:rsidP="00194BE3">
      <w:pPr>
        <w:shd w:val="clear" w:color="auto" w:fill="FFFFFF"/>
        <w:spacing w:after="0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Уведомить собственников помещений многоквартирного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дома </w:t>
      </w:r>
      <w:r>
        <w:rPr>
          <w:rFonts w:ascii="Times New Roman" w:hAnsi="Times New Roman" w:cs="Times New Roman"/>
          <w:sz w:val="28"/>
          <w:szCs w:val="28"/>
        </w:rPr>
        <w:t>№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6  по ул.Фаузия Зайлалова г.Дюртюли о принятом решении.</w:t>
      </w:r>
    </w:p>
    <w:p w:rsidR="00D87E91" w:rsidRDefault="00D87E91" w:rsidP="00194BE3">
      <w:pPr>
        <w:shd w:val="clear" w:color="auto" w:fill="FFFFFF"/>
        <w:spacing w:after="0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Управляющему делами администрации (Ямилева Л.Р.) опубликовать настоящее постановление на официальном сайте администрации городского поселения город Дюртюли муниципального района Дюртюлинский район Республики Башкортостан в информационно-телекоммуникационной сети «Интернет».</w:t>
      </w:r>
    </w:p>
    <w:p w:rsidR="00D87E91" w:rsidRDefault="00D87E91" w:rsidP="00194BE3">
      <w:pPr>
        <w:shd w:val="clear" w:color="auto" w:fill="FFFFFF"/>
        <w:spacing w:after="0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" w:hAnsi="Times New Roman" w:cs="Times New Roman"/>
          <w:sz w:val="28"/>
          <w:szCs w:val="28"/>
          <w:lang w:eastAsia="ru-RU"/>
        </w:rPr>
        <w:t>Контроль за исполнением настоящего постановления оставляю за собой.</w:t>
      </w:r>
    </w:p>
    <w:p w:rsidR="00D87E91" w:rsidRDefault="00D87E91" w:rsidP="00194BE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87E91" w:rsidRDefault="00D87E91" w:rsidP="00194BE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87E91" w:rsidRDefault="00D87E91" w:rsidP="00194BE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                                                                            И.Р. Гареев</w:t>
      </w:r>
    </w:p>
    <w:p w:rsidR="00D87E91" w:rsidRDefault="00D87E91" w:rsidP="00194BE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87E91" w:rsidRDefault="00D87E91" w:rsidP="00194BE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87E91" w:rsidRDefault="00D87E91" w:rsidP="00194BE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87E91" w:rsidRDefault="00D87E91" w:rsidP="00194BE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87E91" w:rsidRDefault="00D87E91" w:rsidP="00194BE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87E91" w:rsidRDefault="00D87E91" w:rsidP="00194BE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87E91" w:rsidRDefault="00D87E91" w:rsidP="00194BE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87E91" w:rsidRDefault="00D87E91" w:rsidP="00194BE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87E91" w:rsidRDefault="00D87E91" w:rsidP="00194BE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87E91" w:rsidRDefault="00D87E91" w:rsidP="00194BE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87E91" w:rsidRDefault="00D87E91" w:rsidP="00194BE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87E91" w:rsidRDefault="00D87E91" w:rsidP="00194BE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87E91" w:rsidRDefault="00D87E91" w:rsidP="00194BE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87E91" w:rsidRDefault="00D87E91" w:rsidP="00194BE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87E91" w:rsidRDefault="00D87E91" w:rsidP="00194BE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87E91" w:rsidRDefault="00D87E91" w:rsidP="00194BE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87E91" w:rsidRDefault="00D87E91" w:rsidP="00194BE3">
      <w:pPr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>Исп.: Гарифуллина. Л.Р.</w:t>
      </w:r>
    </w:p>
    <w:p w:rsidR="00D87E91" w:rsidRDefault="00D87E91" w:rsidP="00194BE3">
      <w:pPr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>Тел. 8(34787)2-10-39</w:t>
      </w:r>
    </w:p>
    <w:p w:rsidR="00D87E91" w:rsidRDefault="00D87E91" w:rsidP="00194BE3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87E91" w:rsidRPr="00E25828" w:rsidRDefault="00D87E91" w:rsidP="00E25828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</w:p>
    <w:sectPr w:rsidR="00D87E91" w:rsidRPr="00E25828" w:rsidSect="000B0C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C87BF7"/>
    <w:multiLevelType w:val="hybridMultilevel"/>
    <w:tmpl w:val="758869C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38687D"/>
    <w:multiLevelType w:val="hybridMultilevel"/>
    <w:tmpl w:val="C0C874F0"/>
    <w:lvl w:ilvl="0" w:tplc="564E71D6">
      <w:start w:val="4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55" w:hanging="360"/>
      </w:pPr>
    </w:lvl>
    <w:lvl w:ilvl="2" w:tplc="0419001B">
      <w:start w:val="1"/>
      <w:numFmt w:val="lowerRoman"/>
      <w:lvlText w:val="%3."/>
      <w:lvlJc w:val="right"/>
      <w:pPr>
        <w:ind w:left="2475" w:hanging="180"/>
      </w:pPr>
    </w:lvl>
    <w:lvl w:ilvl="3" w:tplc="0419000F">
      <w:start w:val="1"/>
      <w:numFmt w:val="decimal"/>
      <w:lvlText w:val="%4."/>
      <w:lvlJc w:val="left"/>
      <w:pPr>
        <w:ind w:left="3195" w:hanging="360"/>
      </w:pPr>
    </w:lvl>
    <w:lvl w:ilvl="4" w:tplc="04190019">
      <w:start w:val="1"/>
      <w:numFmt w:val="lowerLetter"/>
      <w:lvlText w:val="%5."/>
      <w:lvlJc w:val="left"/>
      <w:pPr>
        <w:ind w:left="3915" w:hanging="360"/>
      </w:pPr>
    </w:lvl>
    <w:lvl w:ilvl="5" w:tplc="0419001B">
      <w:start w:val="1"/>
      <w:numFmt w:val="lowerRoman"/>
      <w:lvlText w:val="%6."/>
      <w:lvlJc w:val="right"/>
      <w:pPr>
        <w:ind w:left="4635" w:hanging="180"/>
      </w:pPr>
    </w:lvl>
    <w:lvl w:ilvl="6" w:tplc="0419000F">
      <w:start w:val="1"/>
      <w:numFmt w:val="decimal"/>
      <w:lvlText w:val="%7."/>
      <w:lvlJc w:val="left"/>
      <w:pPr>
        <w:ind w:left="5355" w:hanging="360"/>
      </w:pPr>
    </w:lvl>
    <w:lvl w:ilvl="7" w:tplc="04190019">
      <w:start w:val="1"/>
      <w:numFmt w:val="lowerLetter"/>
      <w:lvlText w:val="%8."/>
      <w:lvlJc w:val="left"/>
      <w:pPr>
        <w:ind w:left="6075" w:hanging="360"/>
      </w:pPr>
    </w:lvl>
    <w:lvl w:ilvl="8" w:tplc="0419001B">
      <w:start w:val="1"/>
      <w:numFmt w:val="lowerRoman"/>
      <w:lvlText w:val="%9."/>
      <w:lvlJc w:val="right"/>
      <w:pPr>
        <w:ind w:left="6795" w:hanging="180"/>
      </w:pPr>
    </w:lvl>
  </w:abstractNum>
  <w:abstractNum w:abstractNumId="2">
    <w:nsid w:val="4B413401"/>
    <w:multiLevelType w:val="hybridMultilevel"/>
    <w:tmpl w:val="CFD22F3C"/>
    <w:lvl w:ilvl="0" w:tplc="BAC6BE86">
      <w:start w:val="3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55" w:hanging="360"/>
      </w:pPr>
    </w:lvl>
    <w:lvl w:ilvl="2" w:tplc="0419001B">
      <w:start w:val="1"/>
      <w:numFmt w:val="lowerRoman"/>
      <w:lvlText w:val="%3."/>
      <w:lvlJc w:val="right"/>
      <w:pPr>
        <w:ind w:left="2475" w:hanging="180"/>
      </w:pPr>
    </w:lvl>
    <w:lvl w:ilvl="3" w:tplc="0419000F">
      <w:start w:val="1"/>
      <w:numFmt w:val="decimal"/>
      <w:lvlText w:val="%4."/>
      <w:lvlJc w:val="left"/>
      <w:pPr>
        <w:ind w:left="3195" w:hanging="360"/>
      </w:pPr>
    </w:lvl>
    <w:lvl w:ilvl="4" w:tplc="04190019">
      <w:start w:val="1"/>
      <w:numFmt w:val="lowerLetter"/>
      <w:lvlText w:val="%5."/>
      <w:lvlJc w:val="left"/>
      <w:pPr>
        <w:ind w:left="3915" w:hanging="360"/>
      </w:pPr>
    </w:lvl>
    <w:lvl w:ilvl="5" w:tplc="0419001B">
      <w:start w:val="1"/>
      <w:numFmt w:val="lowerRoman"/>
      <w:lvlText w:val="%6."/>
      <w:lvlJc w:val="right"/>
      <w:pPr>
        <w:ind w:left="4635" w:hanging="180"/>
      </w:pPr>
    </w:lvl>
    <w:lvl w:ilvl="6" w:tplc="0419000F">
      <w:start w:val="1"/>
      <w:numFmt w:val="decimal"/>
      <w:lvlText w:val="%7."/>
      <w:lvlJc w:val="left"/>
      <w:pPr>
        <w:ind w:left="5355" w:hanging="360"/>
      </w:pPr>
    </w:lvl>
    <w:lvl w:ilvl="7" w:tplc="04190019">
      <w:start w:val="1"/>
      <w:numFmt w:val="lowerLetter"/>
      <w:lvlText w:val="%8."/>
      <w:lvlJc w:val="left"/>
      <w:pPr>
        <w:ind w:left="6075" w:hanging="360"/>
      </w:pPr>
    </w:lvl>
    <w:lvl w:ilvl="8" w:tplc="0419001B">
      <w:start w:val="1"/>
      <w:numFmt w:val="lowerRoman"/>
      <w:lvlText w:val="%9."/>
      <w:lvlJc w:val="right"/>
      <w:pPr>
        <w:ind w:left="6795" w:hanging="180"/>
      </w:pPr>
    </w:lvl>
  </w:abstractNum>
  <w:abstractNum w:abstractNumId="3">
    <w:nsid w:val="615848E1"/>
    <w:multiLevelType w:val="hybridMultilevel"/>
    <w:tmpl w:val="CFD22F3C"/>
    <w:lvl w:ilvl="0" w:tplc="BAC6BE86">
      <w:start w:val="3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55" w:hanging="360"/>
      </w:pPr>
    </w:lvl>
    <w:lvl w:ilvl="2" w:tplc="0419001B">
      <w:start w:val="1"/>
      <w:numFmt w:val="lowerRoman"/>
      <w:lvlText w:val="%3."/>
      <w:lvlJc w:val="right"/>
      <w:pPr>
        <w:ind w:left="2475" w:hanging="180"/>
      </w:pPr>
    </w:lvl>
    <w:lvl w:ilvl="3" w:tplc="0419000F">
      <w:start w:val="1"/>
      <w:numFmt w:val="decimal"/>
      <w:lvlText w:val="%4."/>
      <w:lvlJc w:val="left"/>
      <w:pPr>
        <w:ind w:left="3195" w:hanging="360"/>
      </w:pPr>
    </w:lvl>
    <w:lvl w:ilvl="4" w:tplc="04190019">
      <w:start w:val="1"/>
      <w:numFmt w:val="lowerLetter"/>
      <w:lvlText w:val="%5."/>
      <w:lvlJc w:val="left"/>
      <w:pPr>
        <w:ind w:left="3915" w:hanging="360"/>
      </w:pPr>
    </w:lvl>
    <w:lvl w:ilvl="5" w:tplc="0419001B">
      <w:start w:val="1"/>
      <w:numFmt w:val="lowerRoman"/>
      <w:lvlText w:val="%6."/>
      <w:lvlJc w:val="right"/>
      <w:pPr>
        <w:ind w:left="4635" w:hanging="180"/>
      </w:pPr>
    </w:lvl>
    <w:lvl w:ilvl="6" w:tplc="0419000F">
      <w:start w:val="1"/>
      <w:numFmt w:val="decimal"/>
      <w:lvlText w:val="%7."/>
      <w:lvlJc w:val="left"/>
      <w:pPr>
        <w:ind w:left="5355" w:hanging="360"/>
      </w:pPr>
    </w:lvl>
    <w:lvl w:ilvl="7" w:tplc="04190019">
      <w:start w:val="1"/>
      <w:numFmt w:val="lowerLetter"/>
      <w:lvlText w:val="%8."/>
      <w:lvlJc w:val="left"/>
      <w:pPr>
        <w:ind w:left="6075" w:hanging="360"/>
      </w:pPr>
    </w:lvl>
    <w:lvl w:ilvl="8" w:tplc="0419001B">
      <w:start w:val="1"/>
      <w:numFmt w:val="lowerRoman"/>
      <w:lvlText w:val="%9."/>
      <w:lvlJc w:val="right"/>
      <w:pPr>
        <w:ind w:left="6795" w:hanging="180"/>
      </w:pPr>
    </w:lvl>
  </w:abstractNum>
  <w:abstractNum w:abstractNumId="4">
    <w:nsid w:val="6AE75DCC"/>
    <w:multiLevelType w:val="hybridMultilevel"/>
    <w:tmpl w:val="46AC937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B437C3D"/>
    <w:multiLevelType w:val="hybridMultilevel"/>
    <w:tmpl w:val="7B7A81F8"/>
    <w:lvl w:ilvl="0" w:tplc="724A1C6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37C9D"/>
    <w:rsid w:val="00043678"/>
    <w:rsid w:val="00092E0F"/>
    <w:rsid w:val="000B0CC3"/>
    <w:rsid w:val="000B6F1B"/>
    <w:rsid w:val="00137C9D"/>
    <w:rsid w:val="00194BE3"/>
    <w:rsid w:val="002055F9"/>
    <w:rsid w:val="002325E0"/>
    <w:rsid w:val="00296B51"/>
    <w:rsid w:val="0030759F"/>
    <w:rsid w:val="00365536"/>
    <w:rsid w:val="003A3F51"/>
    <w:rsid w:val="0048235B"/>
    <w:rsid w:val="0049438E"/>
    <w:rsid w:val="00516E53"/>
    <w:rsid w:val="00587103"/>
    <w:rsid w:val="005D04CF"/>
    <w:rsid w:val="005E4595"/>
    <w:rsid w:val="005E55C6"/>
    <w:rsid w:val="00963083"/>
    <w:rsid w:val="00964B62"/>
    <w:rsid w:val="00970366"/>
    <w:rsid w:val="009A717C"/>
    <w:rsid w:val="009B736A"/>
    <w:rsid w:val="00A359AA"/>
    <w:rsid w:val="00A401AD"/>
    <w:rsid w:val="00B971EC"/>
    <w:rsid w:val="00C132EA"/>
    <w:rsid w:val="00C26FDD"/>
    <w:rsid w:val="00CA78BE"/>
    <w:rsid w:val="00D40A59"/>
    <w:rsid w:val="00D87E91"/>
    <w:rsid w:val="00E25828"/>
    <w:rsid w:val="00E71E75"/>
    <w:rsid w:val="00F17253"/>
    <w:rsid w:val="00F31057"/>
    <w:rsid w:val="00F704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0CC3"/>
    <w:pPr>
      <w:spacing w:after="200" w:line="276" w:lineRule="auto"/>
    </w:pPr>
    <w:rPr>
      <w:rFonts w:cs="Calibri"/>
      <w:lang w:eastAsia="en-US"/>
    </w:rPr>
  </w:style>
  <w:style w:type="paragraph" w:styleId="Heading1">
    <w:name w:val="heading 1"/>
    <w:basedOn w:val="Normal"/>
    <w:link w:val="Heading1Char"/>
    <w:uiPriority w:val="99"/>
    <w:qFormat/>
    <w:rsid w:val="00137C9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Heading3">
    <w:name w:val="heading 3"/>
    <w:basedOn w:val="Normal"/>
    <w:link w:val="Heading3Char"/>
    <w:uiPriority w:val="99"/>
    <w:qFormat/>
    <w:rsid w:val="00137C9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137C9D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137C9D"/>
    <w:rPr>
      <w:rFonts w:ascii="Times New Roman" w:hAnsi="Times New Roman" w:cs="Times New Roman"/>
      <w:b/>
      <w:bCs/>
      <w:sz w:val="27"/>
      <w:szCs w:val="27"/>
      <w:lang w:eastAsia="ru-RU"/>
    </w:rPr>
  </w:style>
  <w:style w:type="character" w:customStyle="1" w:styleId="apple-converted-space">
    <w:name w:val="apple-converted-space"/>
    <w:basedOn w:val="DefaultParagraphFont"/>
    <w:uiPriority w:val="99"/>
    <w:rsid w:val="00137C9D"/>
  </w:style>
  <w:style w:type="character" w:styleId="Hyperlink">
    <w:name w:val="Hyperlink"/>
    <w:basedOn w:val="DefaultParagraphFont"/>
    <w:uiPriority w:val="99"/>
    <w:semiHidden/>
    <w:rsid w:val="00137C9D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71E75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rsid w:val="00F172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17253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3890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90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199</TotalTime>
  <Pages>3</Pages>
  <Words>352</Words>
  <Characters>2010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Лилия</cp:lastModifiedBy>
  <cp:revision>14</cp:revision>
  <cp:lastPrinted>2026-10-01T03:56:00Z</cp:lastPrinted>
  <dcterms:created xsi:type="dcterms:W3CDTF">2019-09-10T09:40:00Z</dcterms:created>
  <dcterms:modified xsi:type="dcterms:W3CDTF">2026-10-02T03:04:00Z</dcterms:modified>
</cp:coreProperties>
</file>