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28E" w:rsidRDefault="00C5428E" w:rsidP="001C78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Проект постановления главы администрации </w:t>
      </w:r>
      <w:r w:rsidRPr="00614467">
        <w:rPr>
          <w:rFonts w:ascii="Times New Roman" w:hAnsi="Times New Roman" w:cs="Times New Roman"/>
          <w:b/>
          <w:bCs/>
          <w:sz w:val="26"/>
          <w:szCs w:val="26"/>
        </w:rPr>
        <w:t>городско</w:t>
      </w:r>
      <w:r>
        <w:rPr>
          <w:rFonts w:ascii="Times New Roman" w:hAnsi="Times New Roman" w:cs="Times New Roman"/>
          <w:b/>
          <w:bCs/>
          <w:sz w:val="26"/>
          <w:szCs w:val="26"/>
        </w:rPr>
        <w:t>го</w:t>
      </w:r>
      <w:r w:rsidRPr="00614467">
        <w:rPr>
          <w:rFonts w:ascii="Times New Roman" w:hAnsi="Times New Roman" w:cs="Times New Roman"/>
          <w:b/>
          <w:bCs/>
          <w:sz w:val="26"/>
          <w:szCs w:val="26"/>
        </w:rPr>
        <w:t xml:space="preserve"> поселени</w:t>
      </w:r>
      <w:r>
        <w:rPr>
          <w:rFonts w:ascii="Times New Roman" w:hAnsi="Times New Roman" w:cs="Times New Roman"/>
          <w:b/>
          <w:bCs/>
          <w:sz w:val="26"/>
          <w:szCs w:val="26"/>
        </w:rPr>
        <w:t>я</w:t>
      </w:r>
      <w:r w:rsidRPr="00614467">
        <w:rPr>
          <w:rFonts w:ascii="Times New Roman" w:hAnsi="Times New Roman" w:cs="Times New Roman"/>
          <w:b/>
          <w:bCs/>
          <w:sz w:val="26"/>
          <w:szCs w:val="26"/>
        </w:rPr>
        <w:t xml:space="preserve"> город Дюртюли муниципального района Дюртюлинский район  </w:t>
      </w:r>
    </w:p>
    <w:p w:rsidR="00C5428E" w:rsidRDefault="00C5428E" w:rsidP="001C78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4467">
        <w:rPr>
          <w:rFonts w:ascii="Times New Roman" w:hAnsi="Times New Roman" w:cs="Times New Roman"/>
          <w:b/>
          <w:bCs/>
          <w:sz w:val="26"/>
          <w:szCs w:val="26"/>
        </w:rPr>
        <w:t>Республики Башкортостан</w:t>
      </w:r>
    </w:p>
    <w:p w:rsidR="00C5428E" w:rsidRDefault="00C5428E" w:rsidP="00B35C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5428E" w:rsidRDefault="00C5428E" w:rsidP="00B35C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5428E" w:rsidRDefault="00C5428E" w:rsidP="00B35C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5428E" w:rsidRDefault="00C5428E" w:rsidP="00B35C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5428E" w:rsidRDefault="00C5428E" w:rsidP="00B35C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5428E" w:rsidRDefault="00C5428E" w:rsidP="00B35C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5428E" w:rsidRDefault="00C5428E" w:rsidP="006144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5428E" w:rsidRDefault="00C5428E" w:rsidP="006144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5428E" w:rsidRDefault="00C5428E" w:rsidP="006144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5428E" w:rsidRPr="00614467" w:rsidRDefault="00C5428E" w:rsidP="006144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C5428E" w:rsidRPr="002B4E22" w:rsidRDefault="00C5428E" w:rsidP="006144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6"/>
          <w:szCs w:val="6"/>
        </w:rPr>
      </w:pPr>
    </w:p>
    <w:p w:rsidR="00C5428E" w:rsidRDefault="00C5428E" w:rsidP="006144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14467">
        <w:rPr>
          <w:rFonts w:ascii="Times New Roman" w:hAnsi="Times New Roman" w:cs="Times New Roman"/>
          <w:b/>
          <w:bCs/>
          <w:sz w:val="26"/>
          <w:szCs w:val="26"/>
        </w:rPr>
        <w:t>Об утверждении Административного регламента предоставления муниципальной услуги «Передача жилых помещений муниципального жилищного фонда в собственность граждан в порядке приватизации»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614467">
        <w:rPr>
          <w:rFonts w:ascii="Times New Roman" w:hAnsi="Times New Roman" w:cs="Times New Roman"/>
          <w:b/>
          <w:bCs/>
          <w:sz w:val="26"/>
          <w:szCs w:val="26"/>
        </w:rPr>
        <w:t xml:space="preserve">в городском поселении город Дюртюли муниципального района Дюртюлинский район  </w:t>
      </w:r>
    </w:p>
    <w:p w:rsidR="00C5428E" w:rsidRPr="00614467" w:rsidRDefault="00C5428E" w:rsidP="006144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  <w:r w:rsidRPr="00614467">
        <w:rPr>
          <w:rFonts w:ascii="Times New Roman" w:hAnsi="Times New Roman" w:cs="Times New Roman"/>
          <w:b/>
          <w:bCs/>
          <w:sz w:val="26"/>
          <w:szCs w:val="26"/>
        </w:rPr>
        <w:t>Республики Башкортостан</w:t>
      </w:r>
    </w:p>
    <w:p w:rsidR="00C5428E" w:rsidRPr="00614467" w:rsidRDefault="00C5428E" w:rsidP="006144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5428E" w:rsidRDefault="00C5428E" w:rsidP="00614467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4467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27 июля 2010 года № 210-ФЗ «Об организации предоставления государственных и муниципальных услуг» (далее – Федеральный закон № 210-ФЗ), постановлением Правительства Республики Башкортостан от 22 апреля 2016 года № 153 «Об утверждении типового (рекомендованного) перечня муниципальных услуг, оказываемых органами местного самоуправления в Республике Башкортостан», Уставом городского поселения город Дюртюли Муниципального района Дюртюлинский район Республики Башкортостан</w:t>
      </w:r>
    </w:p>
    <w:p w:rsidR="00C5428E" w:rsidRPr="00614467" w:rsidRDefault="00C5428E" w:rsidP="00614467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:rsidR="00C5428E" w:rsidRDefault="00C5428E" w:rsidP="00614467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14467">
        <w:rPr>
          <w:rFonts w:ascii="Times New Roman" w:hAnsi="Times New Roman" w:cs="Times New Roman"/>
          <w:b/>
          <w:bCs/>
          <w:sz w:val="26"/>
          <w:szCs w:val="26"/>
        </w:rPr>
        <w:t>постановляю:</w:t>
      </w:r>
    </w:p>
    <w:p w:rsidR="00C5428E" w:rsidRPr="00614467" w:rsidRDefault="00C5428E" w:rsidP="00614467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b/>
          <w:bCs/>
          <w:sz w:val="12"/>
          <w:szCs w:val="12"/>
        </w:rPr>
      </w:pPr>
    </w:p>
    <w:p w:rsidR="00C5428E" w:rsidRPr="00614467" w:rsidRDefault="00C5428E" w:rsidP="00614467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4467">
        <w:rPr>
          <w:rFonts w:ascii="Times New Roman" w:hAnsi="Times New Roman" w:cs="Times New Roman"/>
          <w:sz w:val="26"/>
          <w:szCs w:val="26"/>
        </w:rPr>
        <w:t>1. Утвердить Административный регламент предоставления муниципальной услуги «</w:t>
      </w:r>
      <w:r w:rsidRPr="00614467">
        <w:rPr>
          <w:rFonts w:ascii="Times New Roman" w:hAnsi="Times New Roman" w:cs="Times New Roman"/>
          <w:sz w:val="26"/>
          <w:szCs w:val="26"/>
          <w:lang w:eastAsia="ru-RU"/>
        </w:rPr>
        <w:t>Передача жилых помещений муниципального жилищного фонда в собственность граждан в порядке приватизации»</w:t>
      </w:r>
      <w:r w:rsidRPr="00614467">
        <w:rPr>
          <w:rFonts w:ascii="Times New Roman" w:hAnsi="Times New Roman" w:cs="Times New Roman"/>
          <w:sz w:val="26"/>
          <w:szCs w:val="26"/>
        </w:rPr>
        <w:t xml:space="preserve"> в городском поселении город Дюртюли Муниципального района Дюртюлинский район Республики Башкортостан.</w:t>
      </w:r>
    </w:p>
    <w:p w:rsidR="00C5428E" w:rsidRPr="00614467" w:rsidRDefault="00C5428E" w:rsidP="00614467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4467">
        <w:rPr>
          <w:rFonts w:ascii="Times New Roman" w:hAnsi="Times New Roman" w:cs="Times New Roman"/>
          <w:sz w:val="26"/>
          <w:szCs w:val="26"/>
        </w:rPr>
        <w:t>2. Настоящее постановление вступает в силу на следующий день после дня его официального опубликования.</w:t>
      </w:r>
    </w:p>
    <w:p w:rsidR="00C5428E" w:rsidRPr="00614467" w:rsidRDefault="00C5428E" w:rsidP="00614467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14467">
        <w:rPr>
          <w:rFonts w:ascii="Times New Roman" w:hAnsi="Times New Roman" w:cs="Times New Roman"/>
          <w:sz w:val="26"/>
          <w:szCs w:val="26"/>
          <w:lang w:eastAsia="ru-RU"/>
        </w:rPr>
        <w:t>3. Управляющему делами администрации (Ямилева Л.Р.) опубликовать настоящее постановление на официальном сайте администрации городского поселения город Дюртюли муниципального района Дюртюлинский район Республики Башкортостан в информационно-телекоммуникационной сети «Интернет».</w:t>
      </w:r>
    </w:p>
    <w:p w:rsidR="00C5428E" w:rsidRPr="00614467" w:rsidRDefault="00C5428E" w:rsidP="00614467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4467">
        <w:rPr>
          <w:rFonts w:ascii="Times New Roman" w:hAnsi="Times New Roman" w:cs="Times New Roman"/>
          <w:sz w:val="26"/>
          <w:szCs w:val="26"/>
          <w:lang w:eastAsia="ru-RU"/>
        </w:rPr>
        <w:t>4. Признать утратившим силу постановление главы администрации городского поселения город Дюртюли муниципального района Дюртюлинский район Республики Башкортостан от 30.06.2022 № 6/27 «Об утверждении Административного регламента предоставления муниципальной услуги «Передача жилых помещений муниципального жилищного фонда в собственность граждан в порядке приватизации» в городском поселении город Дюртюли муниципального района Дюртюлинский район Республики Башкортостан».</w:t>
      </w:r>
    </w:p>
    <w:p w:rsidR="00C5428E" w:rsidRPr="00614467" w:rsidRDefault="00C5428E" w:rsidP="006144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4467">
        <w:rPr>
          <w:rFonts w:ascii="Times New Roman" w:hAnsi="Times New Roman" w:cs="Times New Roman"/>
          <w:sz w:val="26"/>
          <w:szCs w:val="26"/>
        </w:rPr>
        <w:t>5. Контроль за исполнением настоящего постановления оставляю за собой.</w:t>
      </w:r>
    </w:p>
    <w:p w:rsidR="00C5428E" w:rsidRPr="00614467" w:rsidRDefault="00C5428E" w:rsidP="00614467">
      <w:pPr>
        <w:spacing w:after="0" w:line="240" w:lineRule="auto"/>
        <w:rPr>
          <w:lang w:eastAsia="ru-RU"/>
        </w:rPr>
      </w:pPr>
    </w:p>
    <w:p w:rsidR="00C5428E" w:rsidRPr="00614467" w:rsidRDefault="00C5428E" w:rsidP="00614467">
      <w:pPr>
        <w:spacing w:before="100" w:beforeAutospacing="1"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Глава </w:t>
      </w:r>
      <w:r w:rsidRPr="00614467">
        <w:rPr>
          <w:rFonts w:ascii="Times New Roman" w:hAnsi="Times New Roman" w:cs="Times New Roman"/>
          <w:sz w:val="26"/>
          <w:szCs w:val="26"/>
          <w:lang w:eastAsia="ru-RU"/>
        </w:rPr>
        <w:t xml:space="preserve">администрации                                       </w:t>
      </w:r>
      <w:r w:rsidRPr="00614467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614467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614467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614467">
        <w:rPr>
          <w:rFonts w:ascii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И.Р. Гареев</w:t>
      </w:r>
    </w:p>
    <w:p w:rsidR="00C5428E" w:rsidRPr="002B4E22" w:rsidRDefault="00C5428E" w:rsidP="00614467">
      <w:pPr>
        <w:spacing w:after="0" w:line="240" w:lineRule="auto"/>
        <w:rPr>
          <w:rFonts w:ascii="Times New Roman" w:hAnsi="Times New Roman" w:cs="Times New Roman"/>
          <w:sz w:val="6"/>
          <w:szCs w:val="6"/>
          <w:lang w:eastAsia="ru-RU"/>
        </w:rPr>
      </w:pPr>
    </w:p>
    <w:p w:rsidR="00C5428E" w:rsidRDefault="00C5428E" w:rsidP="00614467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C5428E" w:rsidRPr="00614467" w:rsidRDefault="00C5428E" w:rsidP="00614467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614467">
        <w:rPr>
          <w:rFonts w:ascii="Times New Roman" w:hAnsi="Times New Roman" w:cs="Times New Roman"/>
          <w:sz w:val="20"/>
          <w:szCs w:val="20"/>
          <w:lang w:eastAsia="ru-RU"/>
        </w:rPr>
        <w:t>г. Дюртюли</w:t>
      </w:r>
    </w:p>
    <w:p w:rsidR="00C5428E" w:rsidRPr="00614467" w:rsidRDefault="00C5428E" w:rsidP="00614467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614467">
        <w:rPr>
          <w:rFonts w:ascii="Times New Roman" w:hAnsi="Times New Roman" w:cs="Times New Roman"/>
          <w:sz w:val="20"/>
          <w:szCs w:val="20"/>
          <w:lang w:eastAsia="ru-RU"/>
        </w:rPr>
        <w:t>«___» __________ 202</w:t>
      </w:r>
      <w:r>
        <w:rPr>
          <w:rFonts w:ascii="Times New Roman" w:hAnsi="Times New Roman" w:cs="Times New Roman"/>
          <w:sz w:val="20"/>
          <w:szCs w:val="20"/>
          <w:lang w:eastAsia="ru-RU"/>
        </w:rPr>
        <w:t>3</w:t>
      </w:r>
      <w:r w:rsidRPr="00614467">
        <w:rPr>
          <w:rFonts w:ascii="Times New Roman" w:hAnsi="Times New Roman" w:cs="Times New Roman"/>
          <w:sz w:val="20"/>
          <w:szCs w:val="20"/>
          <w:lang w:eastAsia="ru-RU"/>
        </w:rPr>
        <w:t xml:space="preserve"> г.</w:t>
      </w:r>
    </w:p>
    <w:p w:rsidR="00C5428E" w:rsidRDefault="00C5428E" w:rsidP="00614467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614467">
        <w:rPr>
          <w:rFonts w:ascii="Times New Roman" w:hAnsi="Times New Roman" w:cs="Times New Roman"/>
          <w:sz w:val="20"/>
          <w:szCs w:val="20"/>
          <w:lang w:eastAsia="ru-RU"/>
        </w:rPr>
        <w:t>№ ______</w:t>
      </w:r>
    </w:p>
    <w:p w:rsidR="00C5428E" w:rsidRPr="00614467" w:rsidRDefault="00C5428E" w:rsidP="00614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14467">
        <w:rPr>
          <w:rFonts w:ascii="Times New Roman" w:hAnsi="Times New Roman" w:cs="Times New Roman"/>
          <w:sz w:val="24"/>
          <w:szCs w:val="24"/>
          <w:lang w:eastAsia="ru-RU"/>
        </w:rPr>
        <w:t>Утвержден</w:t>
      </w:r>
    </w:p>
    <w:p w:rsidR="00C5428E" w:rsidRPr="00614467" w:rsidRDefault="00C5428E" w:rsidP="00614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14467">
        <w:rPr>
          <w:rFonts w:ascii="Times New Roman" w:hAnsi="Times New Roman" w:cs="Times New Roman"/>
          <w:sz w:val="24"/>
          <w:szCs w:val="24"/>
          <w:lang w:eastAsia="ru-RU"/>
        </w:rPr>
        <w:t xml:space="preserve">постановлением главы администрации </w:t>
      </w:r>
    </w:p>
    <w:p w:rsidR="00C5428E" w:rsidRPr="00614467" w:rsidRDefault="00C5428E" w:rsidP="00614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14467">
        <w:rPr>
          <w:rFonts w:ascii="Times New Roman" w:hAnsi="Times New Roman" w:cs="Times New Roman"/>
          <w:sz w:val="24"/>
          <w:szCs w:val="24"/>
          <w:lang w:eastAsia="ru-RU"/>
        </w:rPr>
        <w:t xml:space="preserve">городского поселения город Дюртюли </w:t>
      </w:r>
    </w:p>
    <w:p w:rsidR="00C5428E" w:rsidRPr="00614467" w:rsidRDefault="00C5428E" w:rsidP="00614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14467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муниципального района Дюртюлинский район </w:t>
      </w:r>
    </w:p>
    <w:p w:rsidR="00C5428E" w:rsidRPr="00614467" w:rsidRDefault="00C5428E" w:rsidP="00614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14467">
        <w:rPr>
          <w:rFonts w:ascii="Times New Roman" w:hAnsi="Times New Roman" w:cs="Times New Roman"/>
          <w:sz w:val="24"/>
          <w:szCs w:val="24"/>
          <w:lang w:eastAsia="ru-RU"/>
        </w:rPr>
        <w:t>Республики Башкортостан</w:t>
      </w:r>
    </w:p>
    <w:p w:rsidR="00C5428E" w:rsidRPr="00614467" w:rsidRDefault="00C5428E" w:rsidP="00614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14467">
        <w:rPr>
          <w:rFonts w:ascii="Times New Roman" w:hAnsi="Times New Roman" w:cs="Times New Roman"/>
          <w:sz w:val="24"/>
          <w:szCs w:val="24"/>
          <w:lang w:eastAsia="ru-RU"/>
        </w:rPr>
        <w:t>от «___» _________ 202</w:t>
      </w: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614467">
        <w:rPr>
          <w:rFonts w:ascii="Times New Roman" w:hAnsi="Times New Roman" w:cs="Times New Roman"/>
          <w:sz w:val="24"/>
          <w:szCs w:val="24"/>
          <w:lang w:eastAsia="ru-RU"/>
        </w:rPr>
        <w:t xml:space="preserve"> года № _____</w:t>
      </w:r>
    </w:p>
    <w:p w:rsidR="00C5428E" w:rsidRPr="00614467" w:rsidRDefault="00C5428E" w:rsidP="0061446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C5428E" w:rsidRPr="00614467" w:rsidRDefault="00C5428E" w:rsidP="00614467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5428E" w:rsidRPr="00614467" w:rsidRDefault="00C5428E" w:rsidP="006144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14467">
        <w:rPr>
          <w:rFonts w:ascii="Times New Roman" w:hAnsi="Times New Roman" w:cs="Times New Roman"/>
          <w:b/>
          <w:bCs/>
          <w:sz w:val="28"/>
          <w:szCs w:val="28"/>
        </w:rPr>
        <w:t>Административный регламент предоставления муниципальной услуги «</w:t>
      </w:r>
      <w:r w:rsidRPr="0061446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Передача жилых помещений муниципального жилищного фонда </w:t>
      </w:r>
    </w:p>
    <w:p w:rsidR="00C5428E" w:rsidRDefault="00C5428E" w:rsidP="006144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446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 собственность граждан в порядке приватизации»</w:t>
      </w:r>
      <w:r w:rsidRPr="00614467">
        <w:rPr>
          <w:rFonts w:ascii="Times New Roman" w:hAnsi="Times New Roman" w:cs="Times New Roman"/>
          <w:b/>
          <w:bCs/>
          <w:sz w:val="28"/>
          <w:szCs w:val="28"/>
        </w:rPr>
        <w:t xml:space="preserve"> в в городском поселении город Дюртюли муниципального района Дюртюлинский район </w:t>
      </w:r>
    </w:p>
    <w:p w:rsidR="00C5428E" w:rsidRPr="00614467" w:rsidRDefault="00C5428E" w:rsidP="006144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4467">
        <w:rPr>
          <w:rFonts w:ascii="Times New Roman" w:hAnsi="Times New Roman" w:cs="Times New Roman"/>
          <w:b/>
          <w:bCs/>
          <w:sz w:val="28"/>
          <w:szCs w:val="28"/>
        </w:rPr>
        <w:t>Республики Башкортостан</w:t>
      </w:r>
    </w:p>
    <w:p w:rsidR="00C5428E" w:rsidRDefault="00C5428E" w:rsidP="0061446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5428E" w:rsidRDefault="00C5428E" w:rsidP="0061446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5428E" w:rsidRPr="009A6181" w:rsidRDefault="00C5428E" w:rsidP="00B35C46">
      <w:pPr>
        <w:widowControl w:val="0"/>
        <w:tabs>
          <w:tab w:val="left" w:pos="567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6181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:rsidR="00C5428E" w:rsidRPr="009A6181" w:rsidRDefault="00C5428E" w:rsidP="00B35C46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C5428E" w:rsidRPr="009A6181" w:rsidRDefault="00C5428E" w:rsidP="00B35C46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9A6181">
        <w:rPr>
          <w:rFonts w:ascii="Times New Roman" w:hAnsi="Times New Roman" w:cs="Times New Roman"/>
          <w:b/>
          <w:bCs/>
          <w:sz w:val="28"/>
          <w:szCs w:val="28"/>
        </w:rPr>
        <w:t>Предмет регулирования Административного регламента</w:t>
      </w:r>
    </w:p>
    <w:p w:rsidR="00C5428E" w:rsidRPr="009A6181" w:rsidRDefault="00C5428E" w:rsidP="00B35C46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C5428E" w:rsidRPr="009A6181" w:rsidRDefault="00C5428E" w:rsidP="00062FF6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181">
        <w:rPr>
          <w:rFonts w:ascii="Times New Roman" w:hAnsi="Times New Roman" w:cs="Times New Roman"/>
          <w:sz w:val="28"/>
          <w:szCs w:val="28"/>
        </w:rPr>
        <w:t>1.1. Административный регламент предоставления муниципальной услуги «</w:t>
      </w:r>
      <w:r w:rsidRPr="009A6181">
        <w:rPr>
          <w:rFonts w:ascii="Times New Roman" w:hAnsi="Times New Roman" w:cs="Times New Roman"/>
          <w:sz w:val="28"/>
          <w:szCs w:val="28"/>
          <w:lang w:eastAsia="ru-RU"/>
        </w:rPr>
        <w:t>Передача жилых помещений муниципального жилищного фонда в собственность граждан в порядке приватизации»</w:t>
      </w:r>
      <w:r w:rsidRPr="009A6181">
        <w:rPr>
          <w:rFonts w:ascii="Times New Roman" w:hAnsi="Times New Roman" w:cs="Times New Roman"/>
          <w:sz w:val="28"/>
          <w:szCs w:val="28"/>
        </w:rPr>
        <w:t xml:space="preserve"> (далее – муниципальная услуга) разработан в целях повышения качества и доступности предоставления муниципальной услуги при осуществлении администрацией муниципального образования полномочий по передаче жилых помещений муниципального жилищного фонда в собственность граждан в порядке приватизации в соответствии с законодательством о приватизации жилищного фонда, устанавливает стандарт, сроки и последовательность административных процедур (действий) органа местного самоуправления, а также определяет порядок взаимодействия органа местного самоуправления с органами государственной власти и иными органами, физическими и юридическими лицами при предоставлении муниципальной услуги (далее – Административный регламент).</w:t>
      </w:r>
    </w:p>
    <w:p w:rsidR="00C5428E" w:rsidRPr="009A6181" w:rsidRDefault="00C5428E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C5428E" w:rsidRPr="0032690A" w:rsidRDefault="00C5428E" w:rsidP="00B35C46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32690A">
        <w:rPr>
          <w:rFonts w:ascii="Times New Roman" w:hAnsi="Times New Roman" w:cs="Times New Roman"/>
          <w:b/>
          <w:bCs/>
          <w:sz w:val="28"/>
          <w:szCs w:val="28"/>
        </w:rPr>
        <w:t>Круг заявителей</w:t>
      </w:r>
    </w:p>
    <w:p w:rsidR="00C5428E" w:rsidRPr="0032690A" w:rsidRDefault="00C5428E" w:rsidP="00B35C46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C5428E" w:rsidRPr="0032690A" w:rsidRDefault="00C5428E" w:rsidP="004826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1.2. Заявителями на получение муниципальной услуги являются граждане Российской Федерации, имеющие право пользования жилыми помещениями муниципального жилищного фонда на условиях социального найма, с согласия всех имеющих право на приватизацию данных жилых помещений совершеннолетних лиц и несовершеннолетних в возрасте от 14 до 18 лет (далее – заявитель).</w:t>
      </w:r>
    </w:p>
    <w:p w:rsidR="00C5428E" w:rsidRPr="0032690A" w:rsidRDefault="00C5428E" w:rsidP="004826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1.3. 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5428E" w:rsidRPr="0032690A" w:rsidRDefault="00C5428E" w:rsidP="004873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690A">
        <w:rPr>
          <w:rFonts w:ascii="Times New Roman" w:hAnsi="Times New Roman" w:cs="Times New Roman"/>
          <w:b/>
          <w:bCs/>
          <w:sz w:val="28"/>
          <w:szCs w:val="28"/>
        </w:rPr>
        <w:t xml:space="preserve">Требования к порядку информирования о предоставлении муниципальной услуги </w:t>
      </w:r>
    </w:p>
    <w:p w:rsidR="00C5428E" w:rsidRPr="0032690A" w:rsidRDefault="00C5428E" w:rsidP="004873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5428E" w:rsidRDefault="00C5428E" w:rsidP="00D94D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Информирование о порядке предоставления услуги осуществляется:</w:t>
      </w:r>
    </w:p>
    <w:p w:rsidR="00C5428E" w:rsidRDefault="00C5428E" w:rsidP="00CA3E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непосредственно при личном приеме заявителя в Администрации  </w:t>
      </w:r>
      <w:r w:rsidRPr="00CA3E02">
        <w:rPr>
          <w:rFonts w:ascii="Times New Roman" w:hAnsi="Times New Roman" w:cs="Times New Roman"/>
          <w:sz w:val="28"/>
          <w:szCs w:val="28"/>
        </w:rPr>
        <w:t xml:space="preserve">городского поселения город Дюртюли муниципального района Дюртюлинский район Республики Башкортостан </w:t>
      </w:r>
      <w:r>
        <w:rPr>
          <w:rFonts w:ascii="Times New Roman" w:hAnsi="Times New Roman" w:cs="Times New Roman"/>
          <w:sz w:val="28"/>
          <w:szCs w:val="28"/>
        </w:rPr>
        <w:t>(далее – Администрация, Уполномоченный орган) или многофункциональном центре предоставления государственных и муниципальных услуг (далее – РГАУ МФЦ);</w:t>
      </w:r>
    </w:p>
    <w:p w:rsidR="00C5428E" w:rsidRDefault="00C5428E" w:rsidP="00D94D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телефону в Администрации или РГАУ МФЦ;</w:t>
      </w:r>
    </w:p>
    <w:p w:rsidR="00C5428E" w:rsidRDefault="00C5428E" w:rsidP="00D94D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письменно, в том числе посредством электронной почты, факсимильной связи;</w:t>
      </w:r>
    </w:p>
    <w:p w:rsidR="00C5428E" w:rsidRDefault="00C5428E" w:rsidP="00D94D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посредством размещения в открытой и доступной форме информации:</w:t>
      </w:r>
    </w:p>
    <w:p w:rsidR="00C5428E" w:rsidRDefault="00C5428E" w:rsidP="00D94D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Едином портале государственных и муниципальных услуг (функций) (https:// www.gosuslugi.ru/) (далее – ЕПГУ);</w:t>
      </w:r>
    </w:p>
    <w:p w:rsidR="00C5428E" w:rsidRDefault="00C5428E" w:rsidP="00D94D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Портале государственных и муниципальных услуг (функций) Республики Башкортостан (www.gosuslugi.bashkortostan.ru) (далее – РПГУ);</w:t>
      </w:r>
    </w:p>
    <w:p w:rsidR="00C5428E" w:rsidRDefault="00C5428E" w:rsidP="00D94D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Pr="00CA3E02">
        <w:rPr>
          <w:rFonts w:ascii="Times New Roman" w:hAnsi="Times New Roman" w:cs="Times New Roman"/>
          <w:sz w:val="28"/>
          <w:szCs w:val="28"/>
        </w:rPr>
        <w:t>Администрации городского поселения город Дюртюли муниципального района Дюртюлинский район Республики Башкортостан (http://djurtjuli.ru/)</w:t>
      </w:r>
      <w:r>
        <w:rPr>
          <w:rFonts w:ascii="Times New Roman" w:hAnsi="Times New Roman" w:cs="Times New Roman"/>
          <w:sz w:val="28"/>
          <w:szCs w:val="28"/>
        </w:rPr>
        <w:t xml:space="preserve"> (далее – официальный сайт);</w:t>
      </w:r>
    </w:p>
    <w:p w:rsidR="00C5428E" w:rsidRPr="00260FB8" w:rsidRDefault="00C5428E" w:rsidP="00260F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посредством размещения информации на информационных стендах Администрации.</w:t>
      </w:r>
    </w:p>
    <w:p w:rsidR="00C5428E" w:rsidRPr="0032690A" w:rsidRDefault="00C5428E" w:rsidP="00075C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1.5. Информирование осуществляется по вопросам, касающимся:</w:t>
      </w:r>
    </w:p>
    <w:p w:rsidR="00C5428E" w:rsidRPr="0032690A" w:rsidRDefault="00C5428E" w:rsidP="00075C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способов подачи заявления о предоставлении муниципальной услуги;</w:t>
      </w:r>
    </w:p>
    <w:p w:rsidR="00C5428E" w:rsidRPr="0032690A" w:rsidRDefault="00C5428E" w:rsidP="00075C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адресов Администрации и РГАУ МФЦ, обращение в которые необходимо для предоставления муниципальной услуги;</w:t>
      </w:r>
    </w:p>
    <w:p w:rsidR="00C5428E" w:rsidRPr="0032690A" w:rsidRDefault="00C5428E" w:rsidP="00075C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справочной информации о работе Администрации (структурного подразделения Администрации);</w:t>
      </w:r>
    </w:p>
    <w:p w:rsidR="00C5428E" w:rsidRPr="0032690A" w:rsidRDefault="00C5428E" w:rsidP="00075C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муниципальной услуги;</w:t>
      </w:r>
    </w:p>
    <w:p w:rsidR="00C5428E" w:rsidRPr="0032690A" w:rsidRDefault="00C5428E" w:rsidP="00075C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порядка и сроков предоставления муниципальной услуги;</w:t>
      </w:r>
    </w:p>
    <w:p w:rsidR="00C5428E" w:rsidRPr="0032690A" w:rsidRDefault="00C5428E" w:rsidP="00075C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C5428E" w:rsidRPr="0032690A" w:rsidRDefault="00C5428E" w:rsidP="00075C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порядка досудебного (внесудебного) обжалования действий (бездействия) должностных лиц и принимаемых ими решений при предоставлении муниципальной услуги.</w:t>
      </w:r>
    </w:p>
    <w:p w:rsidR="00C5428E" w:rsidRPr="0032690A" w:rsidRDefault="00C5428E" w:rsidP="00075C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Получение информации по вопросам предоставления муниципальной услуги осуществляется бесплатно.</w:t>
      </w:r>
    </w:p>
    <w:p w:rsidR="00C5428E" w:rsidRPr="0032690A" w:rsidRDefault="00C5428E" w:rsidP="00075CA8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1.6. При устном обращении заявителя (лично или по телефону) должностное лицо Администрации или работник РГАУ МФЦ, осуществляющий консультирование, подробно и в вежливой (корректной) форме информирует заявителя по интересующим вопросам.</w:t>
      </w:r>
    </w:p>
    <w:p w:rsidR="00C5428E" w:rsidRPr="0032690A" w:rsidRDefault="00C5428E" w:rsidP="00075CA8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C5428E" w:rsidRPr="0032690A" w:rsidRDefault="00C5428E" w:rsidP="00075CA8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Если должностное лицо Администрации или работник РГАУ МФЦ, осуществляющий консультирование, не может самостоятельно дать ответ, телефонный звонок</w:t>
      </w:r>
      <w:r w:rsidRPr="0032690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2690A">
        <w:rPr>
          <w:rFonts w:ascii="Times New Roman" w:hAnsi="Times New Roman" w:cs="Times New Roman"/>
          <w:sz w:val="28"/>
          <w:szCs w:val="28"/>
        </w:rPr>
        <w:t>должен быть переадресован (переведен) на другое должностное лицо или же заявителю должен быть сообщен телефонный номер, по которому можно будет получить необходимую информацию.</w:t>
      </w:r>
    </w:p>
    <w:p w:rsidR="00C5428E" w:rsidRPr="0032690A" w:rsidRDefault="00C5428E" w:rsidP="00075CA8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C5428E" w:rsidRPr="0032690A" w:rsidRDefault="00C5428E" w:rsidP="00075CA8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 xml:space="preserve">изложить обращение в письменной форме; </w:t>
      </w:r>
    </w:p>
    <w:p w:rsidR="00C5428E" w:rsidRPr="0032690A" w:rsidRDefault="00C5428E" w:rsidP="00075CA8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назначить другое время для консультаций.</w:t>
      </w:r>
    </w:p>
    <w:p w:rsidR="00C5428E" w:rsidRPr="0032690A" w:rsidRDefault="00C5428E" w:rsidP="00075CA8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Должностное лицо Администрации или работник РГАУ МФЦ, осуществляющий консультирование, не вправе осуществлять информирование, выходящее за рамки стандартных процедур и условий предоставления муниципальной услуги и влияющее прямо или косвенно на принимаемое решение.</w:t>
      </w:r>
    </w:p>
    <w:p w:rsidR="00C5428E" w:rsidRPr="0032690A" w:rsidRDefault="00C5428E" w:rsidP="00075C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Продолжительность информирования по телефону не должна превышать 10 минут.</w:t>
      </w:r>
    </w:p>
    <w:p w:rsidR="00C5428E" w:rsidRPr="0032690A" w:rsidRDefault="00C5428E" w:rsidP="00075C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Информирование при личном приеме заявителя осуществляется в соответствии с графиком приема граждан.</w:t>
      </w:r>
    </w:p>
    <w:p w:rsidR="00C5428E" w:rsidRPr="0032690A" w:rsidRDefault="00C5428E" w:rsidP="00075C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 xml:space="preserve">1.7. По письменному обращению заявителя должностное лицо Администрации, ответственное за предоставление муниципальной услуги, подробно в письменной форме разъясняет гражданину сведения по вопросам, указанным в </w:t>
      </w:r>
      <w:hyperlink r:id="rId7" w:anchor="Par84" w:history="1">
        <w:r w:rsidRPr="0032690A">
          <w:rPr>
            <w:rStyle w:val="Hyperlink"/>
            <w:rFonts w:ascii="Times New Roman" w:hAnsi="Times New Roman" w:cs="Times New Roman"/>
            <w:sz w:val="28"/>
            <w:szCs w:val="28"/>
            <w:u w:val="none"/>
          </w:rPr>
          <w:t>пункте</w:t>
        </w:r>
      </w:hyperlink>
      <w:r w:rsidRPr="0032690A">
        <w:rPr>
          <w:rFonts w:ascii="Times New Roman" w:hAnsi="Times New Roman" w:cs="Times New Roman"/>
          <w:sz w:val="28"/>
          <w:szCs w:val="28"/>
        </w:rPr>
        <w:t xml:space="preserve"> 1.5 настоящего Административного регламента, в порядке, установленном Федеральным законом от 2 мая 2006 г. № 59-ФЗ «О порядке рассмотрения обращений граждан Российской Федерации» (далее – Федеральный закон № 59-ФЗ).</w:t>
      </w:r>
    </w:p>
    <w:p w:rsidR="00C5428E" w:rsidRPr="0032690A" w:rsidRDefault="00C5428E" w:rsidP="00905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1.8. На ЕПГУ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№ 861.</w:t>
      </w:r>
    </w:p>
    <w:p w:rsidR="00C5428E" w:rsidRPr="0032690A" w:rsidRDefault="00C5428E" w:rsidP="00FA0C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На РПГУ размещаются сведения, предусмотренные Положением о государственной информационной системе «Реестр государственных и муниципальных услуг (функций) Республики Башкортостан», утвержденным постановлением Правительства Республики Башкортостан от 3 марта 2014 года № 84.</w:t>
      </w:r>
    </w:p>
    <w:p w:rsidR="00C5428E" w:rsidRPr="0032690A" w:rsidRDefault="00C5428E" w:rsidP="004826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данных.».</w:t>
      </w:r>
    </w:p>
    <w:p w:rsidR="00C5428E" w:rsidRPr="0032690A" w:rsidRDefault="00C5428E" w:rsidP="00FA0C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1.9. На официальном сайте Администрации наряду со сведениями, указанными в пункте 1.8 настоящего Административного регламента, размещаются:</w:t>
      </w:r>
    </w:p>
    <w:p w:rsidR="00C5428E" w:rsidRPr="0032690A" w:rsidRDefault="00C5428E" w:rsidP="003A74C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порядок и способы подачи заявления о предоставлении муниципальной услуги;</w:t>
      </w:r>
    </w:p>
    <w:p w:rsidR="00C5428E" w:rsidRPr="0032690A" w:rsidRDefault="00C5428E" w:rsidP="003A74C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порядок и способы предварительной записи на подачу заявления о предоставлении муниципальной услуги;</w:t>
      </w:r>
    </w:p>
    <w:p w:rsidR="00C5428E" w:rsidRPr="0032690A" w:rsidRDefault="00C5428E" w:rsidP="003A74C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порядок получения сведений о ходе рассмотрения заявления о предоставлении муниципальной услуги и о результатах предоставления муниципальной услуги.</w:t>
      </w:r>
    </w:p>
    <w:p w:rsidR="00C5428E" w:rsidRPr="0032690A" w:rsidRDefault="00C5428E" w:rsidP="003A74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1.10. На информационных стендах Администрации подлежит размещению следующая информация:</w:t>
      </w:r>
    </w:p>
    <w:p w:rsidR="00C5428E" w:rsidRPr="0032690A" w:rsidRDefault="00C5428E" w:rsidP="003A74C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место нахождения и график работы Администрации;</w:t>
      </w:r>
    </w:p>
    <w:p w:rsidR="00C5428E" w:rsidRPr="0032690A" w:rsidRDefault="00C5428E" w:rsidP="003A74C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справочные телефоны структурных подразделений Администрации, предоставляющих муниципальную услугу;</w:t>
      </w:r>
    </w:p>
    <w:p w:rsidR="00C5428E" w:rsidRPr="0032690A" w:rsidRDefault="00C5428E" w:rsidP="003A74C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адреса официального сайта, а также электронной почты и (или) формы обратной связи Администрации;</w:t>
      </w:r>
    </w:p>
    <w:p w:rsidR="00C5428E" w:rsidRPr="0032690A" w:rsidRDefault="00C5428E" w:rsidP="003A74C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время ожидания в очереди на прием документов и получение результата предоставления муниципальной услуги в соответствии с требованиями настоящего Административного регламента;</w:t>
      </w:r>
    </w:p>
    <w:p w:rsidR="00C5428E" w:rsidRPr="0032690A" w:rsidRDefault="00C5428E" w:rsidP="003A74C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сроки предоставления муниципальной услуги;</w:t>
      </w:r>
    </w:p>
    <w:p w:rsidR="00C5428E" w:rsidRPr="0032690A" w:rsidRDefault="00C5428E" w:rsidP="003A74C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образцы заполнения заявления и приложений к заявлениям;</w:t>
      </w:r>
    </w:p>
    <w:p w:rsidR="00C5428E" w:rsidRPr="0032690A" w:rsidRDefault="00C5428E" w:rsidP="003A74C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для предоставления муниципальной услуги;</w:t>
      </w:r>
    </w:p>
    <w:p w:rsidR="00C5428E" w:rsidRPr="0032690A" w:rsidRDefault="00C5428E" w:rsidP="003A74C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услуги;</w:t>
      </w:r>
    </w:p>
    <w:p w:rsidR="00C5428E" w:rsidRPr="0032690A" w:rsidRDefault="00C5428E" w:rsidP="003A74C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услуги;</w:t>
      </w:r>
    </w:p>
    <w:p w:rsidR="00C5428E" w:rsidRPr="0032690A" w:rsidRDefault="00C5428E" w:rsidP="003A74C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порядок и способы подачи заявления о предоставлении муниципальной услуги;</w:t>
      </w:r>
    </w:p>
    <w:p w:rsidR="00C5428E" w:rsidRPr="0032690A" w:rsidRDefault="00C5428E" w:rsidP="003A74C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порядок и способы получения разъяснений по порядку предоставления муниципальной услуги;</w:t>
      </w:r>
    </w:p>
    <w:p w:rsidR="00C5428E" w:rsidRPr="0032690A" w:rsidRDefault="00C5428E" w:rsidP="003A74C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порядок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C5428E" w:rsidRPr="0032690A" w:rsidRDefault="00C5428E" w:rsidP="003A74C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порядок записи на личный прием к должностным лицам;</w:t>
      </w:r>
    </w:p>
    <w:p w:rsidR="00C5428E" w:rsidRPr="0032690A" w:rsidRDefault="00C5428E" w:rsidP="003A74C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порядок досудебного (внесудебного) обжалования решений, действий (бездействия) должностных лиц, ответственных за предоставление муниципальной услуги.</w:t>
      </w:r>
    </w:p>
    <w:p w:rsidR="00C5428E" w:rsidRPr="0032690A" w:rsidRDefault="00C5428E" w:rsidP="003A74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1.11. В залах ожидания Администрации размещаются нормативные правовые акты, регулирующие порядок предоставления муниципальной услуги, в том числе настоящий Административный регламент, которые по требованию заявителя предоставляются ему для ознакомления.</w:t>
      </w:r>
    </w:p>
    <w:p w:rsidR="00C5428E" w:rsidRPr="0032690A" w:rsidRDefault="00C5428E" w:rsidP="003A74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1.12. Информирование заявителя о порядке предоставления муниципальной услуги в РГАУ МФЦ, размещение информации о порядке предоставления муниципальной услуги на информационных стендах в помещении РГАУ МФЦ осуществляется в соответствии с соглашением, заключенным между РГАУ МФЦ и Администрацией в порядке, утвержденном постановлением Правительства Российской Федерации от 27 сентября 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(далее – Соглашение о взаимодействии).</w:t>
      </w:r>
    </w:p>
    <w:p w:rsidR="00C5428E" w:rsidRPr="0032690A" w:rsidRDefault="00C5428E" w:rsidP="003221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 xml:space="preserve">1.13.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«Личном кабинете» на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2690A">
        <w:rPr>
          <w:rFonts w:ascii="Times New Roman" w:hAnsi="Times New Roman" w:cs="Times New Roman"/>
          <w:sz w:val="28"/>
          <w:szCs w:val="28"/>
        </w:rPr>
        <w:t xml:space="preserve">ПГУ,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32690A">
        <w:rPr>
          <w:rFonts w:ascii="Times New Roman" w:hAnsi="Times New Roman" w:cs="Times New Roman"/>
          <w:sz w:val="28"/>
          <w:szCs w:val="28"/>
        </w:rPr>
        <w:t>ПГУ, а также в соответствующем структурном подразделении Администрации при обращении заявителя лично, по телефону, посредством электронной почты.</w:t>
      </w:r>
    </w:p>
    <w:p w:rsidR="00C5428E" w:rsidRPr="0032690A" w:rsidRDefault="00C5428E" w:rsidP="003221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428E" w:rsidRPr="0032690A" w:rsidRDefault="00C5428E" w:rsidP="00ED73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690A">
        <w:rPr>
          <w:rFonts w:ascii="Times New Roman" w:hAnsi="Times New Roman" w:cs="Times New Roman"/>
          <w:b/>
          <w:bCs/>
          <w:sz w:val="28"/>
          <w:szCs w:val="28"/>
        </w:rPr>
        <w:t xml:space="preserve">Порядок, форма, место размещения и способы получения справочной информации </w:t>
      </w:r>
    </w:p>
    <w:p w:rsidR="00C5428E" w:rsidRPr="0032690A" w:rsidRDefault="00C5428E" w:rsidP="00ED73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428E" w:rsidRPr="000C3254" w:rsidRDefault="00C5428E" w:rsidP="00260F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254">
        <w:rPr>
          <w:rFonts w:ascii="Times New Roman" w:hAnsi="Times New Roman" w:cs="Times New Roman"/>
          <w:sz w:val="28"/>
          <w:szCs w:val="28"/>
        </w:rPr>
        <w:t>1.14. На информационных стендах, официальном сайте Администрации в информационно-телекоммуникационной сети «Интернет», в государственных информационных системах «Реестр государственных и муниципальных услуг (функций) Республики Башкортостан» на ЕПГУ, РПГУ размещена следующая справочная информация:</w:t>
      </w:r>
    </w:p>
    <w:p w:rsidR="00C5428E" w:rsidRPr="000C3254" w:rsidRDefault="00C5428E" w:rsidP="00260F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254">
        <w:rPr>
          <w:rFonts w:ascii="Times New Roman" w:hAnsi="Times New Roman" w:cs="Times New Roman"/>
          <w:sz w:val="28"/>
          <w:szCs w:val="28"/>
        </w:rPr>
        <w:t>место нахождения и график работы Администрации, ее структурного подразделения, предоставляющего муниципальную услугу, а также РГАУ МФЦ;</w:t>
      </w:r>
    </w:p>
    <w:p w:rsidR="00C5428E" w:rsidRPr="000C3254" w:rsidRDefault="00C5428E" w:rsidP="00260F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254">
        <w:rPr>
          <w:rFonts w:ascii="Times New Roman" w:hAnsi="Times New Roman" w:cs="Times New Roman"/>
          <w:sz w:val="28"/>
          <w:szCs w:val="28"/>
        </w:rPr>
        <w:t>справочные телефоны структурных подразделений Администрации предоставляющей муниципальную услугу;</w:t>
      </w:r>
    </w:p>
    <w:p w:rsidR="00C5428E" w:rsidRPr="00260FB8" w:rsidRDefault="00C5428E" w:rsidP="00260F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254">
        <w:rPr>
          <w:rFonts w:ascii="Times New Roman" w:hAnsi="Times New Roman" w:cs="Times New Roman"/>
          <w:sz w:val="28"/>
          <w:szCs w:val="28"/>
        </w:rPr>
        <w:t>адреса официального сайта, а также электронной почты Администрации предоставляющей муниципальную услугу.</w:t>
      </w:r>
    </w:p>
    <w:p w:rsidR="00C5428E" w:rsidRPr="0032690A" w:rsidRDefault="00C5428E" w:rsidP="000C3254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C5428E" w:rsidRPr="0032690A" w:rsidRDefault="00C5428E" w:rsidP="00B35C4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32690A">
        <w:rPr>
          <w:rFonts w:ascii="Times New Roman" w:hAnsi="Times New Roman" w:cs="Times New Roman"/>
          <w:b/>
          <w:bCs/>
          <w:sz w:val="28"/>
          <w:szCs w:val="28"/>
        </w:rPr>
        <w:t>II. Стандарт предоставления муниципальной услуги</w:t>
      </w:r>
    </w:p>
    <w:p w:rsidR="00C5428E" w:rsidRPr="0032690A" w:rsidRDefault="00C5428E" w:rsidP="00B35C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C5428E" w:rsidRPr="0032690A" w:rsidRDefault="00C5428E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32690A">
        <w:rPr>
          <w:rFonts w:ascii="Times New Roman" w:hAnsi="Times New Roman" w:cs="Times New Roman"/>
          <w:b/>
          <w:bCs/>
          <w:sz w:val="28"/>
          <w:szCs w:val="28"/>
        </w:rPr>
        <w:t>Наименование муниципальной услуги</w:t>
      </w:r>
    </w:p>
    <w:p w:rsidR="00C5428E" w:rsidRPr="0032690A" w:rsidRDefault="00C5428E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C5428E" w:rsidRPr="0032690A" w:rsidRDefault="00C5428E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690A">
        <w:rPr>
          <w:rFonts w:ascii="Times New Roman" w:hAnsi="Times New Roman" w:cs="Times New Roman"/>
          <w:sz w:val="28"/>
          <w:szCs w:val="28"/>
        </w:rPr>
        <w:t xml:space="preserve">2.1. </w:t>
      </w:r>
      <w:r w:rsidRPr="0032690A">
        <w:rPr>
          <w:rFonts w:ascii="Times New Roman" w:hAnsi="Times New Roman" w:cs="Times New Roman"/>
          <w:sz w:val="28"/>
          <w:szCs w:val="28"/>
          <w:lang w:eastAsia="ru-RU"/>
        </w:rPr>
        <w:t>Передача жилых помещений муниципального жилищного фонда в собственность граждан в порядке приватизации.</w:t>
      </w:r>
    </w:p>
    <w:p w:rsidR="00C5428E" w:rsidRPr="0032690A" w:rsidRDefault="00C5428E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5428E" w:rsidRPr="0032690A" w:rsidRDefault="00C5428E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32690A">
        <w:rPr>
          <w:rFonts w:ascii="Times New Roman" w:hAnsi="Times New Roman" w:cs="Times New Roman"/>
          <w:b/>
          <w:bCs/>
          <w:sz w:val="28"/>
          <w:szCs w:val="28"/>
        </w:rPr>
        <w:t xml:space="preserve">Наименование органа местного самоуправления (организации), предоставляющего </w:t>
      </w:r>
      <w:r w:rsidRPr="0032690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муниципальную </w:t>
      </w:r>
      <w:r w:rsidRPr="0032690A">
        <w:rPr>
          <w:rFonts w:ascii="Times New Roman" w:hAnsi="Times New Roman" w:cs="Times New Roman"/>
          <w:b/>
          <w:bCs/>
          <w:sz w:val="28"/>
          <w:szCs w:val="28"/>
        </w:rPr>
        <w:t>услугу</w:t>
      </w:r>
    </w:p>
    <w:p w:rsidR="00C5428E" w:rsidRPr="0032690A" w:rsidRDefault="00C5428E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C5428E" w:rsidRPr="0032690A" w:rsidRDefault="00C5428E" w:rsidP="008962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 xml:space="preserve">2.2. Муниципальная услуга предоставляется Администрацией </w:t>
      </w:r>
      <w:r w:rsidRPr="00CA3E02">
        <w:rPr>
          <w:rFonts w:ascii="Times New Roman" w:hAnsi="Times New Roman" w:cs="Times New Roman"/>
          <w:sz w:val="28"/>
          <w:szCs w:val="28"/>
        </w:rPr>
        <w:t>городского поселения город Дюртюли муниципального района Дюртюлинский район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428E" w:rsidRPr="0032690A" w:rsidRDefault="00C5428E" w:rsidP="00B35C46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2690A">
        <w:rPr>
          <w:rFonts w:ascii="Times New Roman" w:hAnsi="Times New Roman" w:cs="Times New Roman"/>
          <w:sz w:val="28"/>
          <w:szCs w:val="28"/>
        </w:rPr>
        <w:t>2.3. В предоставлении муниципальной услуги принимает участие РГАУ МФЦ при наличии соответствующего Соглашения о взаимодействии.</w:t>
      </w:r>
    </w:p>
    <w:p w:rsidR="00C5428E" w:rsidRPr="0032690A" w:rsidRDefault="00C5428E" w:rsidP="00B35C46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 xml:space="preserve"> При предоставлении муниципальной услуги Администрация взаимодействует с:</w:t>
      </w:r>
    </w:p>
    <w:p w:rsidR="00C5428E" w:rsidRPr="0032690A" w:rsidRDefault="00C5428E" w:rsidP="00B35C46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Федеральной службой государственной регистрации, кадастра и картографии;</w:t>
      </w:r>
    </w:p>
    <w:p w:rsidR="00C5428E" w:rsidRPr="0032690A" w:rsidRDefault="00C5428E" w:rsidP="00B35C46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Федеральной налоговой службой;</w:t>
      </w:r>
    </w:p>
    <w:p w:rsidR="00C5428E" w:rsidRPr="0032690A" w:rsidRDefault="00C5428E" w:rsidP="00FA0CB3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Фондом пенсионного и социального страхования Российской Федерации;</w:t>
      </w:r>
    </w:p>
    <w:p w:rsidR="00C5428E" w:rsidRPr="0032690A" w:rsidRDefault="00C5428E" w:rsidP="00FA0CB3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Министерством внутренних дел Российской Федерации в целях получения (подтверждения) сведений о регистрации заявителя и членов его семьи по месту жительства или месту пребывания;</w:t>
      </w:r>
    </w:p>
    <w:p w:rsidR="00C5428E" w:rsidRPr="0032690A" w:rsidRDefault="00C5428E" w:rsidP="00DE4270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 xml:space="preserve"> Государственным казенным учреждением Республики Башкортостан «Центр мониторинга аварийного жилищного фонда»;</w:t>
      </w:r>
    </w:p>
    <w:p w:rsidR="00C5428E" w:rsidRPr="0032690A" w:rsidRDefault="00C5428E" w:rsidP="00B35C46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  <w:lang w:eastAsia="ru-RU"/>
        </w:rPr>
        <w:t>организациями (органами) по государственному техническому учету и (или) технической инвентаризации объектов капитального строительства</w:t>
      </w:r>
      <w:r w:rsidRPr="0032690A">
        <w:rPr>
          <w:rFonts w:ascii="Times New Roman" w:hAnsi="Times New Roman" w:cs="Times New Roman"/>
          <w:sz w:val="28"/>
          <w:szCs w:val="28"/>
        </w:rPr>
        <w:t>;</w:t>
      </w:r>
    </w:p>
    <w:p w:rsidR="00C5428E" w:rsidRPr="0032690A" w:rsidRDefault="00C5428E" w:rsidP="00B35C46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иными организациями, ответственными за регистрацию граждан по месту жительства или пребывания (администрация муниципального образования, управляющие компании, товарищества собственников жилья, жилищно-строительные кооперативы, жилищные кооперативы);</w:t>
      </w:r>
    </w:p>
    <w:p w:rsidR="00C5428E" w:rsidRPr="0032690A" w:rsidRDefault="00C5428E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2.4. При предоставлении муниципальной услуги Администрации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услуг.</w:t>
      </w:r>
    </w:p>
    <w:p w:rsidR="00C5428E" w:rsidRPr="0032690A" w:rsidRDefault="00C5428E" w:rsidP="000C325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C5428E" w:rsidRPr="0032690A" w:rsidRDefault="00C5428E" w:rsidP="002B4E2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32690A">
        <w:rPr>
          <w:rFonts w:ascii="Times New Roman" w:hAnsi="Times New Roman" w:cs="Times New Roman"/>
          <w:b/>
          <w:bCs/>
          <w:sz w:val="28"/>
          <w:szCs w:val="28"/>
        </w:rPr>
        <w:t>Описание результата предоставления муниципальной услуги</w:t>
      </w:r>
    </w:p>
    <w:p w:rsidR="00C5428E" w:rsidRPr="0032690A" w:rsidRDefault="00C5428E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C5428E" w:rsidRPr="0032690A" w:rsidRDefault="00C5428E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2.5. Результатом предоставления муниципальной услуги является:</w:t>
      </w:r>
    </w:p>
    <w:p w:rsidR="00C5428E" w:rsidRPr="0032690A" w:rsidRDefault="00C5428E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1) проект договора передачи жилого помещения в собственность граждан в порядке приватизации;</w:t>
      </w:r>
    </w:p>
    <w:p w:rsidR="00C5428E" w:rsidRPr="0032690A" w:rsidRDefault="00C5428E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 xml:space="preserve">2) мотивированный отказ в </w:t>
      </w:r>
      <w:r w:rsidRPr="0032690A">
        <w:rPr>
          <w:rFonts w:ascii="Times New Roman" w:hAnsi="Times New Roman" w:cs="Times New Roman"/>
          <w:sz w:val="28"/>
          <w:szCs w:val="28"/>
          <w:lang w:eastAsia="ru-RU"/>
        </w:rPr>
        <w:t>передаче жилых помещений муниципального жилищного фонда в собственность граждан в порядке приватизации</w:t>
      </w:r>
      <w:r w:rsidRPr="0032690A">
        <w:rPr>
          <w:rFonts w:ascii="Times New Roman" w:hAnsi="Times New Roman" w:cs="Times New Roman"/>
          <w:sz w:val="28"/>
          <w:szCs w:val="28"/>
        </w:rPr>
        <w:t xml:space="preserve"> (далее – мотивированный отказ в предоставлении муниципальной услуги).</w:t>
      </w:r>
    </w:p>
    <w:p w:rsidR="00C5428E" w:rsidRPr="0032690A" w:rsidRDefault="00C5428E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C5428E" w:rsidRPr="0032690A" w:rsidRDefault="00C5428E" w:rsidP="002B4E2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2690A">
        <w:rPr>
          <w:rFonts w:ascii="Times New Roman" w:hAnsi="Times New Roman" w:cs="Times New Roman"/>
          <w:b/>
          <w:bCs/>
          <w:sz w:val="28"/>
          <w:szCs w:val="28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законодательством, срок выдачи (направления) документов, являющихся результатом предоставления муниципальной услуги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5428E" w:rsidRPr="0032690A" w:rsidRDefault="00C5428E" w:rsidP="008962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 xml:space="preserve">2.6. Срок выдачи проекта договора передачи исчисляется со дня поступления в Администрацию заявления о предоставлении муниципальной услуги, в том числе через РГАУ МФЦ, в форме электронного документа на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2690A">
        <w:rPr>
          <w:rFonts w:ascii="Times New Roman" w:hAnsi="Times New Roman" w:cs="Times New Roman"/>
          <w:sz w:val="28"/>
          <w:szCs w:val="28"/>
        </w:rPr>
        <w:t xml:space="preserve">ПГУ, </w:t>
      </w:r>
      <w:r>
        <w:rPr>
          <w:rFonts w:ascii="Times New Roman" w:hAnsi="Times New Roman" w:cs="Times New Roman"/>
          <w:sz w:val="28"/>
          <w:szCs w:val="28"/>
        </w:rPr>
        <w:t xml:space="preserve">РПГУ </w:t>
      </w:r>
      <w:r w:rsidRPr="0032690A">
        <w:rPr>
          <w:rFonts w:ascii="Times New Roman" w:hAnsi="Times New Roman" w:cs="Times New Roman"/>
          <w:sz w:val="28"/>
          <w:szCs w:val="28"/>
        </w:rPr>
        <w:t>и не должен превышать тридцати календарных дней.</w:t>
      </w:r>
    </w:p>
    <w:p w:rsidR="00C5428E" w:rsidRPr="0032690A" w:rsidRDefault="00C5428E" w:rsidP="008962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 xml:space="preserve">Срок направления мотивированного отказа в предоставлении муниципальной услуги исчисляется со дня подачи заявления о предоставлении муниципальной услуги в Администрацию, в том числе через РГАУ МФЦ, в форме электронного документа на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2690A">
        <w:rPr>
          <w:rFonts w:ascii="Times New Roman" w:hAnsi="Times New Roman" w:cs="Times New Roman"/>
          <w:sz w:val="28"/>
          <w:szCs w:val="28"/>
        </w:rPr>
        <w:t xml:space="preserve">ПГУ,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32690A">
        <w:rPr>
          <w:rFonts w:ascii="Times New Roman" w:hAnsi="Times New Roman" w:cs="Times New Roman"/>
          <w:sz w:val="28"/>
          <w:szCs w:val="28"/>
        </w:rPr>
        <w:t>ПГУ, и не должен превышать тридцати календарных дней.</w:t>
      </w:r>
    </w:p>
    <w:p w:rsidR="00C5428E" w:rsidRPr="0032690A" w:rsidRDefault="00C5428E" w:rsidP="008962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Датой поступления заявления о предоставлении муниципальной услуги при личном обращении заявителя в Администрацию считается день подачи заявления о предоставлении муниципальной услуги с приложением предусмотренных пунктом 2.8 настоящего Административного регламента надлежащим образом оформленных документов.</w:t>
      </w:r>
    </w:p>
    <w:p w:rsidR="00C5428E" w:rsidRPr="0032690A" w:rsidRDefault="00C5428E" w:rsidP="008962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 xml:space="preserve">Датой поступления заявления о предоставлении муниципальной услуги при обращении заявителя в РГАУ МФЦ считается день передачи РГАУ МФЦ в Администрацию заявления о предоставлении муниципальной услуги с приложением предусмотренных пунктом 2.8 настоящего Административного регламента надлежащим образом оформленных документов. </w:t>
      </w:r>
    </w:p>
    <w:p w:rsidR="00C5428E" w:rsidRPr="0032690A" w:rsidRDefault="00C5428E" w:rsidP="008962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 xml:space="preserve">Датой поступления заявления о предоставлении муниципальной услуги в электронной форме на </w:t>
      </w:r>
      <w:r>
        <w:rPr>
          <w:rFonts w:ascii="Times New Roman" w:hAnsi="Times New Roman" w:cs="Times New Roman"/>
          <w:sz w:val="28"/>
          <w:szCs w:val="28"/>
        </w:rPr>
        <w:t xml:space="preserve">ЕПГУ, РПГУ </w:t>
      </w:r>
      <w:r w:rsidRPr="0032690A">
        <w:rPr>
          <w:rFonts w:ascii="Times New Roman" w:hAnsi="Times New Roman" w:cs="Times New Roman"/>
          <w:sz w:val="28"/>
          <w:szCs w:val="28"/>
        </w:rPr>
        <w:t>считается день направления заявителю электронного сообщения о приеме заявления о предоставлении муниципальной услуги с приложением предусмотренных пунктом 2.8 настоящего Административного регламента надлежащим образом оформленных документов в соответствии с требованиями пункта 3.2.4 настоящего Административного регламента.</w:t>
      </w:r>
    </w:p>
    <w:p w:rsidR="00C5428E" w:rsidRPr="0032690A" w:rsidRDefault="00C5428E" w:rsidP="008962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Датой поступления заявления о предоставлении муниципальной услуги в Администрацию посредством почтовой связи считается день фактического поступления в Администрацию письма с приложением заявления о предоставлении муниципальной услуги и предусмотренных пунктом 2.8 настоящего Административного регламента надлежащим образом оформленных документов.</w:t>
      </w:r>
    </w:p>
    <w:p w:rsidR="00C5428E" w:rsidRPr="0032690A" w:rsidRDefault="00C5428E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C5428E" w:rsidRPr="0032690A" w:rsidRDefault="00C5428E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32690A">
        <w:rPr>
          <w:rFonts w:ascii="Times New Roman" w:hAnsi="Times New Roman" w:cs="Times New Roman"/>
          <w:b/>
          <w:bCs/>
          <w:sz w:val="28"/>
          <w:szCs w:val="28"/>
        </w:rPr>
        <w:t xml:space="preserve">Нормативные правовые акты, регулирующие предоставление </w:t>
      </w:r>
      <w:r w:rsidRPr="0032690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муниципальной</w:t>
      </w:r>
      <w:r w:rsidRPr="0032690A">
        <w:rPr>
          <w:rFonts w:ascii="Times New Roman" w:hAnsi="Times New Roman" w:cs="Times New Roman"/>
          <w:b/>
          <w:bCs/>
          <w:sz w:val="28"/>
          <w:szCs w:val="28"/>
        </w:rPr>
        <w:t xml:space="preserve"> услуги</w:t>
      </w:r>
    </w:p>
    <w:p w:rsidR="00C5428E" w:rsidRPr="0032690A" w:rsidRDefault="00C5428E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C5428E" w:rsidRPr="00CC0593" w:rsidRDefault="00C5428E" w:rsidP="00CC05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3254">
        <w:rPr>
          <w:rFonts w:ascii="Times New Roman" w:hAnsi="Times New Roman" w:cs="Times New Roman"/>
          <w:sz w:val="28"/>
          <w:szCs w:val="28"/>
        </w:rPr>
        <w:t>2.7.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подлежит обязательному размещению на официальном сайте Уполномоченного органа, предоставляющего муниципальную услугу, в информационно-коммуникационной сети Интернет и на ЕПГУ, РПГУ.</w:t>
      </w:r>
    </w:p>
    <w:p w:rsidR="00C5428E" w:rsidRPr="0032690A" w:rsidRDefault="00C5428E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C5428E" w:rsidRPr="0032690A" w:rsidRDefault="00C5428E" w:rsidP="002B4E2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2690A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5428E" w:rsidRPr="0032690A" w:rsidRDefault="00C5428E" w:rsidP="000C06E9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2.8. Исчерпывающий 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заявителем:</w:t>
      </w:r>
    </w:p>
    <w:p w:rsidR="00C5428E" w:rsidRPr="000C3254" w:rsidRDefault="00C5428E" w:rsidP="00193E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 xml:space="preserve">1) Заявление о предоставлении муниципальной </w:t>
      </w:r>
      <w:r w:rsidRPr="000C3254">
        <w:rPr>
          <w:rFonts w:ascii="Times New Roman" w:hAnsi="Times New Roman" w:cs="Times New Roman"/>
          <w:sz w:val="28"/>
          <w:szCs w:val="28"/>
        </w:rPr>
        <w:t>услуги по форме согласно приложению № 1 к настоящему Административному регламенту, поданное в адрес Администрации следующими способами:</w:t>
      </w:r>
    </w:p>
    <w:p w:rsidR="00C5428E" w:rsidRPr="000C3254" w:rsidRDefault="00C5428E" w:rsidP="00193E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254">
        <w:rPr>
          <w:rFonts w:ascii="Times New Roman" w:hAnsi="Times New Roman" w:cs="Times New Roman"/>
          <w:sz w:val="28"/>
          <w:szCs w:val="28"/>
        </w:rPr>
        <w:t>в форме документа на бумажном носителе – посредством личного обращения в Администрацию, РГАУ МФЦ (далее – личное обращение), посредством почтового отправления с объявленной ценностью при его пересылке с описью вложения и уведомлением о вручении (далее – почтовое отправление);</w:t>
      </w:r>
    </w:p>
    <w:p w:rsidR="00C5428E" w:rsidRPr="000C3254" w:rsidRDefault="00C5428E" w:rsidP="00193E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254">
        <w:rPr>
          <w:rFonts w:ascii="Times New Roman" w:hAnsi="Times New Roman" w:cs="Times New Roman"/>
          <w:sz w:val="28"/>
          <w:szCs w:val="28"/>
        </w:rPr>
        <w:t>путем заполнения формы заявления через «Личный кабинет» на ЕПГУ, РПГУ (далее – запрос).</w:t>
      </w:r>
    </w:p>
    <w:p w:rsidR="00C5428E" w:rsidRPr="000C3254" w:rsidRDefault="00C5428E" w:rsidP="00CC0593">
      <w:pPr>
        <w:pStyle w:val="ConsPlusNormal"/>
        <w:ind w:firstLine="567"/>
        <w:jc w:val="both"/>
      </w:pPr>
      <w:r w:rsidRPr="000C3254">
        <w:t>В заявлении также указывается один из следующих способов предоставления результатов предоставления муниципальной услуги:</w:t>
      </w:r>
    </w:p>
    <w:p w:rsidR="00C5428E" w:rsidRPr="000C3254" w:rsidRDefault="00C5428E" w:rsidP="00CC0593">
      <w:pPr>
        <w:pStyle w:val="ConsPlusNormal"/>
        <w:ind w:firstLine="567"/>
        <w:jc w:val="both"/>
      </w:pPr>
      <w:r w:rsidRPr="000C3254">
        <w:t>в виде бумажного документа, который заявитель получает непосредственно при личном обращении в Администрацию;</w:t>
      </w:r>
    </w:p>
    <w:p w:rsidR="00C5428E" w:rsidRPr="000C3254" w:rsidRDefault="00C5428E" w:rsidP="00CC0593">
      <w:pPr>
        <w:pStyle w:val="ConsPlusNormal"/>
        <w:ind w:firstLine="567"/>
        <w:jc w:val="both"/>
      </w:pPr>
      <w:r w:rsidRPr="000C3254">
        <w:t>в виде бумажного документа, который заявитель получает непосредственно при личном обращении в РГАУ МФЦ;</w:t>
      </w:r>
    </w:p>
    <w:p w:rsidR="00C5428E" w:rsidRPr="000C3254" w:rsidRDefault="00C5428E" w:rsidP="00CC0593">
      <w:pPr>
        <w:pStyle w:val="ConsPlusNormal"/>
        <w:ind w:firstLine="567"/>
        <w:jc w:val="both"/>
      </w:pPr>
      <w:r w:rsidRPr="000C3254">
        <w:t>в виде бумажного документа, который направляется заявителю посредством почтового отправления;</w:t>
      </w:r>
    </w:p>
    <w:p w:rsidR="00C5428E" w:rsidRPr="000C3254" w:rsidRDefault="00C5428E" w:rsidP="00CC0593">
      <w:pPr>
        <w:pStyle w:val="ConsPlusNormal"/>
        <w:ind w:firstLine="567"/>
        <w:jc w:val="both"/>
      </w:pPr>
      <w:r w:rsidRPr="000C3254">
        <w:t>в виде электронного документа, размещенного на официальном сайте, ссылка на который направляется заявителю посредством электронной почты;</w:t>
      </w:r>
    </w:p>
    <w:p w:rsidR="00C5428E" w:rsidRPr="000C3254" w:rsidRDefault="00C5428E" w:rsidP="0036325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3254">
        <w:rPr>
          <w:rFonts w:ascii="Times New Roman" w:hAnsi="Times New Roman" w:cs="Times New Roman"/>
          <w:sz w:val="28"/>
          <w:szCs w:val="28"/>
        </w:rPr>
        <w:t>в виде электронного документа, который направляется заявителю в «Личный кабинет» на ЕПГУ, РПГУ.</w:t>
      </w:r>
    </w:p>
    <w:p w:rsidR="00C5428E" w:rsidRPr="000C3254" w:rsidRDefault="00C5428E" w:rsidP="00193E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254">
        <w:rPr>
          <w:rFonts w:ascii="Times New Roman" w:hAnsi="Times New Roman" w:cs="Times New Roman"/>
          <w:sz w:val="28"/>
          <w:szCs w:val="28"/>
        </w:rPr>
        <w:t>В заявлении указываются:</w:t>
      </w:r>
    </w:p>
    <w:p w:rsidR="00C5428E" w:rsidRPr="000C3254" w:rsidRDefault="00C5428E" w:rsidP="00193E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254">
        <w:rPr>
          <w:rFonts w:ascii="Times New Roman" w:hAnsi="Times New Roman" w:cs="Times New Roman"/>
          <w:sz w:val="28"/>
          <w:szCs w:val="28"/>
        </w:rPr>
        <w:t xml:space="preserve">фамилия, имя, отчество (последнее – при наличии), реквизиты основного документа, удостоверяющего личность заявителя; </w:t>
      </w:r>
    </w:p>
    <w:p w:rsidR="00C5428E" w:rsidRPr="000C3254" w:rsidRDefault="00C5428E" w:rsidP="00193E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254">
        <w:rPr>
          <w:rFonts w:ascii="Times New Roman" w:hAnsi="Times New Roman" w:cs="Times New Roman"/>
          <w:sz w:val="28"/>
          <w:szCs w:val="28"/>
        </w:rPr>
        <w:t>номер контактного телефона, адрес электронной почты (при наличии), адрес места жительства (почтовый адрес) для связи с заявителем;</w:t>
      </w:r>
    </w:p>
    <w:p w:rsidR="00C5428E" w:rsidRPr="000C3254" w:rsidRDefault="00C5428E" w:rsidP="00193E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254">
        <w:rPr>
          <w:rFonts w:ascii="Times New Roman" w:hAnsi="Times New Roman" w:cs="Times New Roman"/>
          <w:sz w:val="28"/>
          <w:szCs w:val="28"/>
        </w:rPr>
        <w:t>документ, удостоверяющий полномочия представителя;</w:t>
      </w:r>
    </w:p>
    <w:p w:rsidR="00C5428E" w:rsidRPr="000C3254" w:rsidRDefault="00C5428E" w:rsidP="00193E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254">
        <w:rPr>
          <w:rFonts w:ascii="Times New Roman" w:hAnsi="Times New Roman" w:cs="Times New Roman"/>
          <w:sz w:val="28"/>
          <w:szCs w:val="28"/>
        </w:rPr>
        <w:t>2) документ, удостоверяющий личность заявителя, а в случае обращения представителя – документ, удостоверяющий личность представителя, и документ, удостоверяющий полномочия представителя, в соответствии с законодательством Российской Федерации;</w:t>
      </w:r>
    </w:p>
    <w:p w:rsidR="00C5428E" w:rsidRPr="000C3254" w:rsidRDefault="00C5428E" w:rsidP="000C06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254">
        <w:rPr>
          <w:rFonts w:ascii="Times New Roman" w:hAnsi="Times New Roman" w:cs="Times New Roman"/>
          <w:sz w:val="28"/>
          <w:szCs w:val="28"/>
        </w:rPr>
        <w:t>3) документ, подтверждающий право граждан на пользование жилым помещением (договор социального найма жилого помещения или ордер на жилое помещение);</w:t>
      </w:r>
    </w:p>
    <w:p w:rsidR="00C5428E" w:rsidRPr="000C3254" w:rsidRDefault="00C5428E" w:rsidP="00EB4F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3254">
        <w:rPr>
          <w:rFonts w:ascii="Times New Roman" w:hAnsi="Times New Roman" w:cs="Times New Roman"/>
          <w:sz w:val="28"/>
          <w:szCs w:val="28"/>
        </w:rPr>
        <w:t xml:space="preserve">4) </w:t>
      </w:r>
      <w:r w:rsidRPr="000C3254">
        <w:rPr>
          <w:rFonts w:ascii="Times New Roman" w:hAnsi="Times New Roman" w:cs="Times New Roman"/>
          <w:sz w:val="28"/>
          <w:szCs w:val="28"/>
          <w:lang w:eastAsia="ru-RU"/>
        </w:rPr>
        <w:t>заявление об отказе от права на участие в приватизации с одновременным согласием на приватизацию жилого помещения по форме согласно приложению № 2 к настоящему Административному регламенту либо нотариально заверенное заявление об отказе от права на участие в приватизации с одновременным согласием на приватизацию жилого помещения в случае невозможности личной явки в Администрацию;</w:t>
      </w:r>
    </w:p>
    <w:p w:rsidR="00C5428E" w:rsidRPr="000C3254" w:rsidRDefault="00C5428E" w:rsidP="00EB4F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3254">
        <w:rPr>
          <w:rFonts w:ascii="Times New Roman" w:hAnsi="Times New Roman" w:cs="Times New Roman"/>
          <w:sz w:val="28"/>
          <w:szCs w:val="28"/>
          <w:lang w:eastAsia="ru-RU"/>
        </w:rPr>
        <w:t>5) копия вступившего в законную силу решения суда о признании гражданина недееспособным/ограниченно дееспособным, выданная судом, принявшим указанное решение.</w:t>
      </w:r>
    </w:p>
    <w:p w:rsidR="00C5428E" w:rsidRPr="000C3254" w:rsidRDefault="00C5428E" w:rsidP="004826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3254">
        <w:rPr>
          <w:rFonts w:ascii="Times New Roman" w:hAnsi="Times New Roman" w:cs="Times New Roman"/>
          <w:sz w:val="28"/>
          <w:szCs w:val="28"/>
          <w:lang w:eastAsia="ru-RU"/>
        </w:rPr>
        <w:t>6) свидетельство о государственной регистрации рождения, выданное компетентными органами иностранного государства, и его нотариально удостоверенный перевод на русский язык (при необходимости);</w:t>
      </w:r>
    </w:p>
    <w:p w:rsidR="00C5428E" w:rsidRPr="0032690A" w:rsidRDefault="00C5428E" w:rsidP="004826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3254">
        <w:rPr>
          <w:rFonts w:ascii="Times New Roman" w:hAnsi="Times New Roman" w:cs="Times New Roman"/>
          <w:sz w:val="28"/>
          <w:szCs w:val="28"/>
          <w:lang w:eastAsia="ru-RU"/>
        </w:rPr>
        <w:t>7) свидетельство о государственной регистрации смерти, выданное</w:t>
      </w:r>
      <w:r w:rsidRPr="0032690A">
        <w:rPr>
          <w:rFonts w:ascii="Times New Roman" w:hAnsi="Times New Roman" w:cs="Times New Roman"/>
          <w:sz w:val="28"/>
          <w:szCs w:val="28"/>
          <w:lang w:eastAsia="ru-RU"/>
        </w:rPr>
        <w:t xml:space="preserve"> компетентными органами иностранного государства, и его нотариально удостоверенный перевод на русский язык (при необходимости);</w:t>
      </w:r>
    </w:p>
    <w:p w:rsidR="00C5428E" w:rsidRPr="0032690A" w:rsidRDefault="00C5428E" w:rsidP="004826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690A">
        <w:rPr>
          <w:rFonts w:ascii="Times New Roman" w:hAnsi="Times New Roman" w:cs="Times New Roman"/>
          <w:sz w:val="28"/>
          <w:szCs w:val="28"/>
          <w:lang w:eastAsia="ru-RU"/>
        </w:rPr>
        <w:t>8) свидетельство об усыновлении, выданное органами записи актов гражданского состояния или консульскими учреждениями Российской Федерации (при необходимости).</w:t>
      </w:r>
    </w:p>
    <w:p w:rsidR="00C5428E" w:rsidRPr="000C3254" w:rsidRDefault="00C5428E" w:rsidP="002B1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 xml:space="preserve">2.8.1. При личном обращении в Администрацию или через РГАУ МФЦ заявителем представляются в оригиналах </w:t>
      </w:r>
      <w:r w:rsidRPr="000C3254">
        <w:rPr>
          <w:rFonts w:ascii="Times New Roman" w:hAnsi="Times New Roman" w:cs="Times New Roman"/>
          <w:sz w:val="28"/>
          <w:szCs w:val="28"/>
        </w:rPr>
        <w:t>документы, указанные в подпунктах 1, 4 пункта 2.8 настоящего Административного регламента.</w:t>
      </w:r>
    </w:p>
    <w:p w:rsidR="00C5428E" w:rsidRPr="000C3254" w:rsidRDefault="00C5428E" w:rsidP="004202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3254">
        <w:rPr>
          <w:rFonts w:ascii="Times New Roman" w:hAnsi="Times New Roman" w:cs="Times New Roman"/>
          <w:sz w:val="28"/>
          <w:szCs w:val="28"/>
          <w:lang w:eastAsia="ru-RU"/>
        </w:rPr>
        <w:t xml:space="preserve">При предъявлении заявителем (представителем) оригиналов документов, предусмотренных подпунктами 2-3, 5 пункта 2.8 настоящего Административного регламента, должностное лицо Администрации, ответственное за прием и регистрацию документов или работник РГАУ МФЦ </w:t>
      </w:r>
      <w:r w:rsidRPr="000C3254">
        <w:rPr>
          <w:rFonts w:ascii="Times New Roman" w:hAnsi="Times New Roman" w:cs="Times New Roman"/>
          <w:sz w:val="28"/>
          <w:szCs w:val="28"/>
        </w:rPr>
        <w:t>снимает их скан-копии, заверяет надлежащим образом и возвращает оригиналы документов заявителю (представителю).</w:t>
      </w:r>
    </w:p>
    <w:p w:rsidR="00C5428E" w:rsidRPr="000C3254" w:rsidRDefault="00C5428E" w:rsidP="00504F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254">
        <w:rPr>
          <w:rFonts w:ascii="Times New Roman" w:hAnsi="Times New Roman" w:cs="Times New Roman"/>
          <w:sz w:val="28"/>
          <w:szCs w:val="28"/>
        </w:rPr>
        <w:t xml:space="preserve">2.8.2. При обращении посредством почтовой связи заявителем представляется в оригинале документ, указанный в подпункте 1, 4 пункта 2.8 настоящего Административного регламента. </w:t>
      </w:r>
    </w:p>
    <w:p w:rsidR="00C5428E" w:rsidRPr="000C3254" w:rsidRDefault="00C5428E" w:rsidP="004202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254">
        <w:rPr>
          <w:rFonts w:ascii="Times New Roman" w:hAnsi="Times New Roman" w:cs="Times New Roman"/>
          <w:sz w:val="28"/>
          <w:szCs w:val="28"/>
        </w:rPr>
        <w:t>Документы, указанные в подпунктах 2-3, 5 пункта 2.8 настоящего Административного регламента, представляются заявителем в оригиналах должностному лицу Администрации, ответственному за предоставление муниципальной услуги, при получении результата предоставления муниципальной услуги. Должностное лицо Администрации снимает их скан-копии, заверяет надлежащим образом и возвращает оригиналы документов заявителю (представителю).</w:t>
      </w:r>
    </w:p>
    <w:p w:rsidR="00C5428E" w:rsidRPr="000C3254" w:rsidRDefault="00C5428E" w:rsidP="005116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254">
        <w:rPr>
          <w:rFonts w:ascii="Times New Roman" w:hAnsi="Times New Roman" w:cs="Times New Roman"/>
          <w:sz w:val="28"/>
          <w:szCs w:val="28"/>
        </w:rPr>
        <w:t>2.8.3. В случае направления заявления посредством ЕПГУ, РПГУ формирование заявления осуществляется посредством заполнения интерактивной формы без необходимости дополнительной подачи заявления в какой-либо иной форме.</w:t>
      </w:r>
    </w:p>
    <w:p w:rsidR="00C5428E" w:rsidRPr="000C3254" w:rsidRDefault="00C5428E" w:rsidP="002B12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254">
        <w:rPr>
          <w:rFonts w:ascii="Times New Roman" w:hAnsi="Times New Roman" w:cs="Times New Roman"/>
          <w:sz w:val="28"/>
          <w:szCs w:val="28"/>
        </w:rPr>
        <w:t>Оригиналы документов, указанных в подпунктах 3, 5 пункта 2.8 настоящего Административного регламента, заявителем предъявляются должностному лицу Администрации, ответственному за предоставление муниципальной услуги, при получении результата предоставления муниципальной услуги.</w:t>
      </w:r>
    </w:p>
    <w:p w:rsidR="00C5428E" w:rsidRPr="000C3254" w:rsidRDefault="00C5428E" w:rsidP="00CC0593">
      <w:pPr>
        <w:pStyle w:val="ListParagraph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3254">
        <w:rPr>
          <w:rFonts w:ascii="Times New Roman" w:hAnsi="Times New Roman" w:cs="Times New Roman"/>
          <w:sz w:val="28"/>
          <w:szCs w:val="28"/>
        </w:rPr>
        <w:t xml:space="preserve">Сведения из документа, удостоверяющего личность, проверяются при подтверждении учетной записи в федеральной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ЕСИА); </w:t>
      </w:r>
    </w:p>
    <w:p w:rsidR="00C5428E" w:rsidRPr="00420201" w:rsidRDefault="00C5428E" w:rsidP="00420201">
      <w:pPr>
        <w:pStyle w:val="ListParagraph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3254">
        <w:rPr>
          <w:rFonts w:ascii="Times New Roman" w:hAnsi="Times New Roman" w:cs="Times New Roman"/>
          <w:sz w:val="28"/>
          <w:szCs w:val="28"/>
        </w:rPr>
        <w:t>документ, подтверждающий полномочия представителя действовать от имени заявителя, выданный организацией, удостоверяется усиленной квалифицированной электронной подписью нотариуса.</w:t>
      </w:r>
    </w:p>
    <w:p w:rsidR="00C5428E" w:rsidRPr="0032690A" w:rsidRDefault="00C5428E" w:rsidP="00236C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2.8.4. Заявление и приложенные к нему документы не должны содержать подчисток, приписок, зачеркнутых слов и иных неоговоренных исправлений, тексты в них должны быть написаны разборчиво, без сокращений.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5428E" w:rsidRPr="0032690A" w:rsidRDefault="00C5428E" w:rsidP="00AF051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2690A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2.9. К документам, необходимым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 и которые Администрация запрашивает в порядке межведомственного взаимодействия, относятся:</w:t>
      </w:r>
    </w:p>
    <w:p w:rsidR="00C5428E" w:rsidRPr="0032690A" w:rsidRDefault="00C5428E" w:rsidP="00D46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1) выписка из Единого государственного реестра недвижимости (далее – ЕГРН):</w:t>
      </w:r>
    </w:p>
    <w:p w:rsidR="00C5428E" w:rsidRPr="0032690A" w:rsidRDefault="00C5428E" w:rsidP="00D46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о правах отдельного лица на имеющиеся (имевшиеся) у него объекты недвижимости;</w:t>
      </w:r>
    </w:p>
    <w:p w:rsidR="00C5428E" w:rsidRPr="0032690A" w:rsidRDefault="00C5428E" w:rsidP="00D46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о переходе прав на недвижимое имущество;</w:t>
      </w:r>
    </w:p>
    <w:p w:rsidR="00C5428E" w:rsidRPr="0032690A" w:rsidRDefault="00C5428E" w:rsidP="00D4694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690A">
        <w:rPr>
          <w:rFonts w:ascii="Times New Roman" w:hAnsi="Times New Roman" w:cs="Times New Roman"/>
          <w:sz w:val="28"/>
          <w:szCs w:val="28"/>
        </w:rPr>
        <w:t xml:space="preserve">2) справка из </w:t>
      </w:r>
      <w:r w:rsidRPr="0032690A">
        <w:rPr>
          <w:rFonts w:ascii="Times New Roman" w:hAnsi="Times New Roman" w:cs="Times New Roman"/>
          <w:sz w:val="28"/>
          <w:szCs w:val="28"/>
          <w:lang w:eastAsia="ru-RU"/>
        </w:rPr>
        <w:t>организаций (органов) по государственному техническому учету и (или) технической инвентаризации объектов капитального строительства,</w:t>
      </w:r>
      <w:r w:rsidRPr="0032690A">
        <w:rPr>
          <w:rFonts w:ascii="Times New Roman" w:hAnsi="Times New Roman" w:cs="Times New Roman"/>
          <w:sz w:val="28"/>
          <w:szCs w:val="28"/>
        </w:rPr>
        <w:t xml:space="preserve"> подтверждающая, что ранее право на бесплатную приватизацию гражданами не было использовано с места жительства (в том числе с прежних мест жительства) (за исключением граждан, родившихся после вступления в силу Федерального закона от 21 июля 1997 года № 122-ФЗ «О государственной регистрации прав на недвижимое имущество и сделок с ним»);</w:t>
      </w:r>
      <w:r w:rsidRPr="003269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C5428E" w:rsidRPr="0032690A" w:rsidRDefault="00C5428E" w:rsidP="00D4694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690A">
        <w:rPr>
          <w:rFonts w:ascii="Times New Roman" w:hAnsi="Times New Roman" w:cs="Times New Roman"/>
          <w:sz w:val="28"/>
          <w:szCs w:val="28"/>
        </w:rPr>
        <w:t>3) документы (сведения), подтверждающие регистрацию по месту жительства или по месту пребывания;</w:t>
      </w:r>
    </w:p>
    <w:p w:rsidR="00C5428E" w:rsidRPr="0032690A" w:rsidRDefault="00C5428E" w:rsidP="00D4694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4) документ (сведения), подтверждающий регистрацию в системе индивидуального (персонифицированного) учета и содержащий сведения о страховом номере индивидуального лицевого счета;</w:t>
      </w:r>
    </w:p>
    <w:p w:rsidR="00C5428E" w:rsidRPr="0032690A" w:rsidRDefault="00C5428E" w:rsidP="00D4694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5) сведения о государственной регистрации рождения несовершеннолетнего(-них) члена(-ов) семьи, не достигшего(-их) 14-летнего возраста, содержащиеся в Едином государственном реестре записей актов гражданского состояния;</w:t>
      </w:r>
    </w:p>
    <w:p w:rsidR="00C5428E" w:rsidRPr="0032690A" w:rsidRDefault="00C5428E" w:rsidP="00D4694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 xml:space="preserve">6) сведения из государственного казенного учреждения Республики Башкортостан «Центр мониторинга аварийного жилищного фонда», подтверждающие (не подтверждающие) принадлежность жилого помещения к аварийному жилищному фонду; </w:t>
      </w:r>
    </w:p>
    <w:p w:rsidR="00C5428E" w:rsidRPr="0032690A" w:rsidRDefault="00C5428E" w:rsidP="002F122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7) сведения из органов опеки и попечительства о согласовании приватизации жилого помещения, если в жилом помещении проживают исключительно несовершеннолетние либо недееспособные граждане или ограниченные в дееспособности граждане, а также в случае не включения несовершеннолетних либо недееспособных граждан или ограниченных в дееспособности граждан в число участников общей долевой собственности на приватизируемое жилое помещение;</w:t>
      </w:r>
    </w:p>
    <w:p w:rsidR="00C5428E" w:rsidRPr="0032690A" w:rsidRDefault="00C5428E" w:rsidP="005116B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8) сведения о государственной регистрации смерти, содержащиеся в Едином государственном реестре записей актов гражданского состояния (при необходимости);</w:t>
      </w:r>
    </w:p>
    <w:p w:rsidR="00C5428E" w:rsidRPr="0032690A" w:rsidRDefault="00C5428E" w:rsidP="005116B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9) сведения о государственной регистрации заключения брака, содержащиеся в Едином государственном реестре записей актов гражданского состояния (при необходимости);</w:t>
      </w:r>
    </w:p>
    <w:p w:rsidR="00C5428E" w:rsidRPr="0032690A" w:rsidRDefault="00C5428E" w:rsidP="005116B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10) сведения о государственной регистрации перемены имени, содержащиеся в Едином государственном реестре записей актов гражданского состояния (при необходимости).</w:t>
      </w:r>
    </w:p>
    <w:p w:rsidR="00C5428E" w:rsidRPr="0032690A" w:rsidRDefault="00C5428E" w:rsidP="0038738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2.10. Заявитель вправе представить по собственной инициативе в адрес Администрации документы, указанные в пункте 2.9 настоящего Административного регламента.</w:t>
      </w:r>
    </w:p>
    <w:p w:rsidR="00C5428E" w:rsidRPr="0032690A" w:rsidRDefault="00C5428E" w:rsidP="0038738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2.11. Непредставление заявителем документов, указанных в пункте 2.9 настоящего Административного регламента, не является основанием для отказа в предоставлении муниципальной услуги.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690A">
        <w:rPr>
          <w:rFonts w:ascii="Times New Roman" w:hAnsi="Times New Roman" w:cs="Times New Roman"/>
          <w:b/>
          <w:bCs/>
          <w:sz w:val="28"/>
          <w:szCs w:val="28"/>
        </w:rPr>
        <w:t>Указание на запрет требовать от заявителя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5428E" w:rsidRPr="0032690A" w:rsidRDefault="00C5428E" w:rsidP="0090595B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2.12. При предоставлении муниципальной услуги запрещается требовать от заявителя:</w:t>
      </w:r>
    </w:p>
    <w:p w:rsidR="00C5428E" w:rsidRPr="0032690A" w:rsidRDefault="00C5428E" w:rsidP="00A162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2.12.1.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C5428E" w:rsidRPr="0032690A" w:rsidRDefault="00C5428E" w:rsidP="00305F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 xml:space="preserve">2.12.2.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r:id="rId8" w:history="1">
        <w:r w:rsidRPr="0032690A">
          <w:rPr>
            <w:rFonts w:ascii="Times New Roman" w:hAnsi="Times New Roman" w:cs="Times New Roman"/>
            <w:sz w:val="28"/>
            <w:szCs w:val="28"/>
          </w:rPr>
          <w:t>частью 6 статьи 7</w:t>
        </w:r>
      </w:hyperlink>
      <w:r w:rsidRPr="0032690A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2010 года № 210-ФЗ «Об организации предоставления государственных и муниципальных услуг» (далее – Федеральный закон № 210-ФЗ) перечень документов;</w:t>
      </w:r>
    </w:p>
    <w:p w:rsidR="00C5428E" w:rsidRPr="0032690A" w:rsidRDefault="00C5428E" w:rsidP="0090595B">
      <w:pPr>
        <w:pStyle w:val="HTMLPreformatted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2690A">
        <w:rPr>
          <w:rFonts w:ascii="Times New Roman" w:hAnsi="Times New Roman" w:cs="Times New Roman"/>
          <w:sz w:val="28"/>
          <w:szCs w:val="28"/>
          <w:lang w:eastAsia="en-US"/>
        </w:rPr>
        <w:t xml:space="preserve">2.12.3. </w:t>
      </w:r>
      <w:r w:rsidRPr="0032690A">
        <w:rPr>
          <w:rFonts w:ascii="Times New Roman" w:hAnsi="Times New Roman" w:cs="Times New Roman"/>
          <w:sz w:val="28"/>
          <w:szCs w:val="28"/>
        </w:rPr>
        <w:t>П</w:t>
      </w:r>
      <w:r w:rsidRPr="0032690A">
        <w:rPr>
          <w:rFonts w:ascii="Times New Roman" w:hAnsi="Times New Roman" w:cs="Times New Roman"/>
          <w:sz w:val="28"/>
          <w:szCs w:val="28"/>
          <w:lang w:eastAsia="en-US"/>
        </w:rPr>
        <w:t>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C5428E" w:rsidRPr="0032690A" w:rsidRDefault="00C5428E" w:rsidP="0090595B">
      <w:pPr>
        <w:pStyle w:val="HTMLPreformatted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2690A">
        <w:rPr>
          <w:rFonts w:ascii="Times New Roman" w:hAnsi="Times New Roman" w:cs="Times New Roman"/>
          <w:sz w:val="28"/>
          <w:szCs w:val="28"/>
          <w:lang w:eastAsia="en-US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C5428E" w:rsidRPr="0032690A" w:rsidRDefault="00C5428E" w:rsidP="0090595B">
      <w:pPr>
        <w:pStyle w:val="HTMLPreformatted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2690A">
        <w:rPr>
          <w:rFonts w:ascii="Times New Roman" w:hAnsi="Times New Roman" w:cs="Times New Roman"/>
          <w:sz w:val="28"/>
          <w:szCs w:val="28"/>
          <w:lang w:eastAsia="en-US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C5428E" w:rsidRPr="0032690A" w:rsidRDefault="00C5428E" w:rsidP="0090595B">
      <w:pPr>
        <w:pStyle w:val="HTMLPreformatted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2690A">
        <w:rPr>
          <w:rFonts w:ascii="Times New Roman" w:hAnsi="Times New Roman" w:cs="Times New Roman"/>
          <w:sz w:val="28"/>
          <w:szCs w:val="28"/>
          <w:lang w:eastAsia="en-US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C5428E" w:rsidRPr="0032690A" w:rsidRDefault="00C5428E" w:rsidP="0090595B">
      <w:pPr>
        <w:pStyle w:val="HTMLPreformatted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2690A">
        <w:rPr>
          <w:rFonts w:ascii="Times New Roman" w:hAnsi="Times New Roman" w:cs="Times New Roman"/>
          <w:sz w:val="28"/>
          <w:szCs w:val="28"/>
          <w:lang w:eastAsia="en-US"/>
        </w:rPr>
        <w:t>выявление документально подтвержденного факта (признаков) ошибочного или противоправного действия (бездействия) должностного лица Администрации, муниципального служащего, работника РГАУ МФЦ,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Администрации, руководителя РГАУ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неудобства;</w:t>
      </w:r>
    </w:p>
    <w:p w:rsidR="00C5428E" w:rsidRPr="0032690A" w:rsidRDefault="00C5428E" w:rsidP="0090595B">
      <w:pPr>
        <w:pStyle w:val="HTMLPreformatted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2690A">
        <w:rPr>
          <w:rFonts w:ascii="Times New Roman" w:hAnsi="Times New Roman" w:cs="Times New Roman"/>
          <w:sz w:val="28"/>
          <w:szCs w:val="28"/>
          <w:lang w:eastAsia="en-US"/>
        </w:rPr>
        <w:t xml:space="preserve">2.12.4. </w:t>
      </w:r>
      <w:r w:rsidRPr="0032690A">
        <w:rPr>
          <w:rFonts w:ascii="Times New Roman" w:hAnsi="Times New Roman" w:cs="Times New Roman"/>
          <w:sz w:val="28"/>
          <w:szCs w:val="28"/>
        </w:rPr>
        <w:t>П</w:t>
      </w:r>
      <w:r w:rsidRPr="0032690A">
        <w:rPr>
          <w:rFonts w:ascii="Times New Roman" w:hAnsi="Times New Roman" w:cs="Times New Roman"/>
          <w:sz w:val="28"/>
          <w:szCs w:val="28"/>
          <w:lang w:eastAsia="en-US"/>
        </w:rPr>
        <w:t>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C5428E" w:rsidRPr="0032690A" w:rsidRDefault="00C5428E" w:rsidP="0090595B">
      <w:pPr>
        <w:pStyle w:val="HTMLPreformatted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32690A">
        <w:rPr>
          <w:rStyle w:val="fontstyle01"/>
          <w:rFonts w:ascii="Times New Roman" w:hAnsi="Times New Roman" w:cs="Times New Roman"/>
          <w:color w:val="auto"/>
        </w:rPr>
        <w:t xml:space="preserve">2.13. При предоставлении муниципальных услуг в электронной форме с использованием </w:t>
      </w:r>
      <w:r w:rsidRPr="009059B2">
        <w:rPr>
          <w:rFonts w:ascii="Times New Roman" w:hAnsi="Times New Roman" w:cs="Times New Roman"/>
          <w:sz w:val="28"/>
          <w:szCs w:val="28"/>
        </w:rPr>
        <w:t>ЕПГУ, РПГУ</w:t>
      </w:r>
      <w:r w:rsidRPr="0032690A">
        <w:rPr>
          <w:rStyle w:val="fontstyle01"/>
          <w:rFonts w:ascii="Times New Roman" w:hAnsi="Times New Roman" w:cs="Times New Roman"/>
          <w:color w:val="auto"/>
        </w:rPr>
        <w:t xml:space="preserve"> запрещено:</w:t>
      </w:r>
    </w:p>
    <w:p w:rsidR="00C5428E" w:rsidRPr="0032690A" w:rsidRDefault="00C5428E" w:rsidP="00C36206">
      <w:pPr>
        <w:pStyle w:val="HTMLPreformatted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32690A">
        <w:rPr>
          <w:rStyle w:val="fontstyle01"/>
          <w:rFonts w:ascii="Times New Roman" w:hAnsi="Times New Roman" w:cs="Times New Roman"/>
          <w:color w:val="auto"/>
        </w:rPr>
        <w:t>отказывать в приеме запроса и иных документов, необходимых для</w:t>
      </w:r>
      <w:r w:rsidRPr="0032690A">
        <w:rPr>
          <w:rFonts w:ascii="Times New Roman" w:hAnsi="Times New Roman" w:cs="Times New Roman"/>
          <w:sz w:val="28"/>
          <w:szCs w:val="28"/>
        </w:rPr>
        <w:br/>
      </w:r>
      <w:r w:rsidRPr="0032690A">
        <w:rPr>
          <w:rStyle w:val="fontstyle01"/>
          <w:rFonts w:ascii="Times New Roman" w:hAnsi="Times New Roman" w:cs="Times New Roman"/>
          <w:color w:val="auto"/>
        </w:rPr>
        <w:t xml:space="preserve">предоставления муниципальной услуги, в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</w:t>
      </w:r>
      <w:r w:rsidRPr="009059B2">
        <w:rPr>
          <w:rFonts w:ascii="Times New Roman" w:hAnsi="Times New Roman" w:cs="Times New Roman"/>
          <w:sz w:val="28"/>
          <w:szCs w:val="28"/>
        </w:rPr>
        <w:t>ЕПГУ, РПГУ</w:t>
      </w:r>
      <w:r w:rsidRPr="0032690A">
        <w:rPr>
          <w:rStyle w:val="fontstyle01"/>
          <w:rFonts w:ascii="Times New Roman" w:hAnsi="Times New Roman" w:cs="Times New Roman"/>
          <w:color w:val="auto"/>
        </w:rPr>
        <w:t>;</w:t>
      </w:r>
    </w:p>
    <w:p w:rsidR="00C5428E" w:rsidRPr="0032690A" w:rsidRDefault="00C5428E" w:rsidP="0090595B">
      <w:pPr>
        <w:pStyle w:val="HTMLPreformatted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32690A">
        <w:rPr>
          <w:rStyle w:val="fontstyle01"/>
          <w:rFonts w:ascii="Times New Roman" w:hAnsi="Times New Roman" w:cs="Times New Roman"/>
          <w:color w:val="auto"/>
        </w:rPr>
        <w:t xml:space="preserve">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</w:t>
      </w:r>
      <w:r w:rsidRPr="009059B2">
        <w:rPr>
          <w:rFonts w:ascii="Times New Roman" w:hAnsi="Times New Roman" w:cs="Times New Roman"/>
          <w:sz w:val="28"/>
          <w:szCs w:val="28"/>
        </w:rPr>
        <w:t>ЕПГУ, РПГУ</w:t>
      </w:r>
      <w:r w:rsidRPr="0032690A">
        <w:rPr>
          <w:rStyle w:val="fontstyle01"/>
          <w:rFonts w:ascii="Times New Roman" w:hAnsi="Times New Roman" w:cs="Times New Roman"/>
          <w:color w:val="auto"/>
        </w:rPr>
        <w:t>;</w:t>
      </w:r>
    </w:p>
    <w:p w:rsidR="00C5428E" w:rsidRPr="0032690A" w:rsidRDefault="00C5428E" w:rsidP="0090595B">
      <w:pPr>
        <w:pStyle w:val="HTMLPreformatted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32690A">
        <w:rPr>
          <w:rStyle w:val="fontstyle01"/>
          <w:rFonts w:ascii="Times New Roman" w:hAnsi="Times New Roman" w:cs="Times New Roman"/>
          <w:color w:val="auto"/>
        </w:rPr>
        <w:t>требовать от заявителя совершения иных действий, кроме</w:t>
      </w:r>
      <w:r w:rsidRPr="0032690A">
        <w:rPr>
          <w:rFonts w:ascii="Times New Roman" w:hAnsi="Times New Roman" w:cs="Times New Roman"/>
          <w:sz w:val="28"/>
          <w:szCs w:val="28"/>
        </w:rPr>
        <w:br/>
      </w:r>
      <w:r w:rsidRPr="0032690A">
        <w:rPr>
          <w:rStyle w:val="fontstyle01"/>
          <w:rFonts w:ascii="Times New Roman" w:hAnsi="Times New Roman" w:cs="Times New Roman"/>
          <w:color w:val="auto"/>
        </w:rPr>
        <w:t>прохождения идентификации и аутентификации в соответствии с</w:t>
      </w:r>
      <w:r w:rsidRPr="0032690A">
        <w:rPr>
          <w:rFonts w:ascii="Times New Roman" w:hAnsi="Times New Roman" w:cs="Times New Roman"/>
          <w:sz w:val="28"/>
          <w:szCs w:val="28"/>
        </w:rPr>
        <w:br/>
      </w:r>
      <w:r w:rsidRPr="0032690A">
        <w:rPr>
          <w:rStyle w:val="fontstyle01"/>
          <w:rFonts w:ascii="Times New Roman" w:hAnsi="Times New Roman" w:cs="Times New Roman"/>
          <w:color w:val="auto"/>
        </w:rPr>
        <w:t>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приема;</w:t>
      </w:r>
    </w:p>
    <w:p w:rsidR="00C5428E" w:rsidRPr="0032690A" w:rsidRDefault="00C5428E" w:rsidP="0090595B">
      <w:pPr>
        <w:pStyle w:val="HTMLPreformatted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2690A">
        <w:rPr>
          <w:rStyle w:val="fontstyle01"/>
          <w:rFonts w:ascii="Times New Roman" w:hAnsi="Times New Roman" w:cs="Times New Roman"/>
          <w:color w:val="auto"/>
        </w:rPr>
        <w:t>требовать от заявителя представления документов, подтверждающих</w:t>
      </w:r>
      <w:r w:rsidRPr="0032690A">
        <w:rPr>
          <w:rFonts w:ascii="Times New Roman" w:hAnsi="Times New Roman" w:cs="Times New Roman"/>
          <w:sz w:val="28"/>
          <w:szCs w:val="28"/>
        </w:rPr>
        <w:br/>
      </w:r>
      <w:r w:rsidRPr="0032690A">
        <w:rPr>
          <w:rStyle w:val="fontstyle01"/>
          <w:rFonts w:ascii="Times New Roman" w:hAnsi="Times New Roman" w:cs="Times New Roman"/>
          <w:color w:val="auto"/>
        </w:rPr>
        <w:t>внесение заявителем платы за предоставление муниципальной услуги.</w:t>
      </w:r>
    </w:p>
    <w:p w:rsidR="00C5428E" w:rsidRPr="0032690A" w:rsidRDefault="00C5428E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2690A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2.14. Основания для отказа в приеме к рассмотрению документов, необходимых для предоставления муниципальной услуги:</w:t>
      </w:r>
    </w:p>
    <w:p w:rsidR="00C5428E" w:rsidRPr="0032690A" w:rsidRDefault="00C5428E" w:rsidP="00952A1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не установлена личность заявителя (представителя заявителя), обратившегося за оказанием услуги (непредъявление данным лицом документа, удостоверяющего его личность, отказ данного лица предъявить документ, удостоверяющий личность), а также не подтверждены полномочия представителя в случае личного обращения в Администрацию, РГАУ МФЦ;</w:t>
      </w:r>
    </w:p>
    <w:p w:rsidR="00C5428E" w:rsidRPr="0032690A" w:rsidRDefault="00C5428E" w:rsidP="00952A1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с заявлением обратилось лицо, не отвечающее требованиям пункта 1.2 Административного регламента;</w:t>
      </w:r>
    </w:p>
    <w:p w:rsidR="00C5428E" w:rsidRPr="0032690A" w:rsidRDefault="00C5428E" w:rsidP="00952A1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заявление подано в орган, не уполномоченный на его рассмотрение;</w:t>
      </w:r>
    </w:p>
    <w:p w:rsidR="00C5428E" w:rsidRPr="0032690A" w:rsidRDefault="00C5428E" w:rsidP="00952A1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предоставлены документы с истекшим сроком действия.</w:t>
      </w:r>
    </w:p>
    <w:p w:rsidR="00C5428E" w:rsidRPr="0032690A" w:rsidRDefault="00C5428E" w:rsidP="00952A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Отказ в приеме заявления и прилагаемых к нему документов в иных случаях не допускается.</w:t>
      </w:r>
    </w:p>
    <w:p w:rsidR="00C5428E" w:rsidRPr="0032690A" w:rsidRDefault="00C5428E" w:rsidP="00952A1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В случае выявления оснований для отказа в приеме документов, необходимых для предоставления муниципальной услуги, заявителю направляется уведомление об отказе в приеме документов, необходимых для предоставления муниципальной услуги</w:t>
      </w:r>
      <w:r w:rsidRPr="000C3254">
        <w:rPr>
          <w:rFonts w:ascii="Times New Roman" w:hAnsi="Times New Roman" w:cs="Times New Roman"/>
          <w:sz w:val="28"/>
          <w:szCs w:val="28"/>
        </w:rPr>
        <w:t>, по форме согласно приложению № 3 к наст</w:t>
      </w:r>
      <w:r w:rsidRPr="0032690A">
        <w:rPr>
          <w:rFonts w:ascii="Times New Roman" w:hAnsi="Times New Roman" w:cs="Times New Roman"/>
          <w:sz w:val="28"/>
          <w:szCs w:val="28"/>
        </w:rPr>
        <w:t>оящему Административному регламенту.</w:t>
      </w:r>
    </w:p>
    <w:p w:rsidR="00C5428E" w:rsidRPr="0032690A" w:rsidRDefault="00C5428E" w:rsidP="00952A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32690A">
        <w:rPr>
          <w:rFonts w:ascii="Times New Roman" w:hAnsi="Times New Roman" w:cs="Times New Roman"/>
          <w:sz w:val="28"/>
          <w:szCs w:val="28"/>
        </w:rPr>
        <w:t xml:space="preserve">2.15. </w:t>
      </w:r>
      <w:r w:rsidRPr="0032690A">
        <w:rPr>
          <w:rStyle w:val="fontstyle01"/>
          <w:rFonts w:ascii="Times New Roman" w:hAnsi="Times New Roman" w:cs="Times New Roman"/>
          <w:color w:val="auto"/>
        </w:rPr>
        <w:t xml:space="preserve">Заявление, поданное в форме электронного документа, в том числе с использованием </w:t>
      </w:r>
      <w:r w:rsidRPr="009059B2">
        <w:rPr>
          <w:rFonts w:ascii="Times New Roman" w:hAnsi="Times New Roman" w:cs="Times New Roman"/>
          <w:sz w:val="28"/>
          <w:szCs w:val="28"/>
        </w:rPr>
        <w:t>ЕПГУ, РПГУ</w:t>
      </w:r>
      <w:r w:rsidRPr="0032690A">
        <w:rPr>
          <w:rStyle w:val="fontstyle01"/>
          <w:rFonts w:ascii="Times New Roman" w:hAnsi="Times New Roman" w:cs="Times New Roman"/>
          <w:color w:val="auto"/>
        </w:rPr>
        <w:t xml:space="preserve"> к рассмотрению не принимается, если:</w:t>
      </w:r>
    </w:p>
    <w:p w:rsidR="00C5428E" w:rsidRPr="0032690A" w:rsidRDefault="00C5428E" w:rsidP="00952A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32690A">
        <w:rPr>
          <w:rStyle w:val="fontstyle01"/>
          <w:rFonts w:ascii="Times New Roman" w:hAnsi="Times New Roman" w:cs="Times New Roman"/>
          <w:color w:val="auto"/>
        </w:rPr>
        <w:t xml:space="preserve">некорректно заполнены обязательные поля в форме интерактивного запроса </w:t>
      </w:r>
      <w:r w:rsidRPr="009059B2">
        <w:rPr>
          <w:rFonts w:ascii="Times New Roman" w:hAnsi="Times New Roman" w:cs="Times New Roman"/>
          <w:sz w:val="28"/>
          <w:szCs w:val="28"/>
        </w:rPr>
        <w:t>ЕПГУ, РПГУ</w:t>
      </w:r>
      <w:r w:rsidRPr="0032690A">
        <w:rPr>
          <w:rStyle w:val="fontstyle01"/>
          <w:rFonts w:ascii="Times New Roman" w:hAnsi="Times New Roman" w:cs="Times New Roman"/>
          <w:color w:val="auto"/>
        </w:rPr>
        <w:t xml:space="preserve"> (отсутствие заполнения, недостоверное, неполное либо неправильное заполнение);</w:t>
      </w:r>
    </w:p>
    <w:p w:rsidR="00C5428E" w:rsidRPr="0032690A" w:rsidRDefault="00C5428E" w:rsidP="00952A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32690A">
        <w:rPr>
          <w:rStyle w:val="fontstyle01"/>
          <w:rFonts w:ascii="Times New Roman" w:hAnsi="Times New Roman" w:cs="Times New Roman"/>
          <w:color w:val="auto"/>
        </w:rPr>
        <w:t>представлены электронные копии (электронные образы) документов, не позволяющие в полном объеме прочитать текст документа и/или распознать реквизиты документа;</w:t>
      </w:r>
    </w:p>
    <w:p w:rsidR="00C5428E" w:rsidRPr="0032690A" w:rsidRDefault="00C5428E" w:rsidP="00952A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32690A">
        <w:rPr>
          <w:rStyle w:val="fontstyle01"/>
          <w:rFonts w:ascii="Times New Roman" w:hAnsi="Times New Roman" w:cs="Times New Roman"/>
          <w:color w:val="auto"/>
        </w:rPr>
        <w:t>не соответствуют данные владельца квалифицированного сертификата ключа проверки электронной подписи данным заявителя, указанным в заявлении о предоставлении муниципальной услуги.</w:t>
      </w:r>
    </w:p>
    <w:p w:rsidR="00C5428E" w:rsidRPr="0032690A" w:rsidRDefault="00C5428E" w:rsidP="00952A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2690A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5428E" w:rsidRPr="000C3254" w:rsidRDefault="00C5428E" w:rsidP="00B35C46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254">
        <w:rPr>
          <w:rFonts w:ascii="Times New Roman" w:hAnsi="Times New Roman" w:cs="Times New Roman"/>
          <w:sz w:val="28"/>
          <w:szCs w:val="28"/>
        </w:rPr>
        <w:t>2.16. Основания для приостановления предоставления муниципальной услуги отсутствуют</w:t>
      </w:r>
      <w:r w:rsidRPr="000C3254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C5428E" w:rsidRPr="000C3254" w:rsidRDefault="00C5428E" w:rsidP="00B35C46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254">
        <w:rPr>
          <w:rFonts w:ascii="Times New Roman" w:hAnsi="Times New Roman" w:cs="Times New Roman"/>
          <w:sz w:val="28"/>
          <w:szCs w:val="28"/>
        </w:rPr>
        <w:t>2.17. Основания для отказа в предоставлении муниципальной услуги:</w:t>
      </w:r>
    </w:p>
    <w:p w:rsidR="00C5428E" w:rsidRPr="000C3254" w:rsidRDefault="00C5428E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254">
        <w:rPr>
          <w:rFonts w:ascii="Times New Roman" w:hAnsi="Times New Roman" w:cs="Times New Roman"/>
          <w:sz w:val="28"/>
          <w:szCs w:val="28"/>
        </w:rPr>
        <w:t>непредставление документов, предусмотренных подпунктами 3, 4, 5 пункта 2.8 настоящего Административного регламента;</w:t>
      </w:r>
    </w:p>
    <w:p w:rsidR="00C5428E" w:rsidRPr="0032690A" w:rsidRDefault="00C5428E" w:rsidP="001F54FD">
      <w:pPr>
        <w:pStyle w:val="ConsPlusNormal"/>
        <w:widowControl w:val="0"/>
        <w:ind w:firstLine="709"/>
        <w:jc w:val="both"/>
      </w:pPr>
      <w:r w:rsidRPr="000C3254">
        <w:t>использование</w:t>
      </w:r>
      <w:r w:rsidRPr="0032690A">
        <w:t xml:space="preserve"> ранее заявителем права на приватизацию жилого помещения государственного или муниципального жилищного фонда, за исключением </w:t>
      </w:r>
      <w:r w:rsidRPr="0032690A">
        <w:rPr>
          <w:shd w:val="clear" w:color="auto" w:fill="FFFFFF"/>
        </w:rPr>
        <w:t>несовершеннолетних, которые стали собственниками занимаемого жилого помещения в порядке его приватизации и сохранили право на однократную бесплатную приватизацию жилого помещения после достижения ими совершеннолетия</w:t>
      </w:r>
      <w:r w:rsidRPr="0032690A">
        <w:t>;</w:t>
      </w:r>
    </w:p>
    <w:p w:rsidR="00C5428E" w:rsidRPr="0032690A" w:rsidRDefault="00C5428E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в Реестре муниципального имущества отсутствует жилое помещение, на которое требуется оформить договор передачи жилого помещения в собственность граждан в порядке приватизации;</w:t>
      </w:r>
    </w:p>
    <w:p w:rsidR="00C5428E" w:rsidRPr="0032690A" w:rsidRDefault="00C5428E" w:rsidP="001F54FD">
      <w:pPr>
        <w:pStyle w:val="ConsPlusNormal"/>
        <w:widowControl w:val="0"/>
        <w:ind w:firstLine="709"/>
        <w:jc w:val="both"/>
      </w:pPr>
      <w:r w:rsidRPr="0032690A">
        <w:t xml:space="preserve">наличие оснований, предусмотренных </w:t>
      </w:r>
      <w:hyperlink r:id="rId9" w:history="1">
        <w:r w:rsidRPr="0032690A">
          <w:t>статьей 4</w:t>
        </w:r>
      </w:hyperlink>
      <w:r w:rsidRPr="0032690A">
        <w:t xml:space="preserve"> Закона Российской Федерации от 4 июля 1991 года № 1541-1 «О приватизации жилищного фонда в Российской Федерации»: жилые помещения находятся в аварийном состоянии, в общежитиях, в домах закрытых военных городков, а также являются служебными жилыми помещениями, </w:t>
      </w:r>
      <w:r w:rsidRPr="0032690A">
        <w:rPr>
          <w:shd w:val="clear" w:color="auto" w:fill="FFFFFF"/>
        </w:rPr>
        <w:t>за исключением жилищного фонда совхозов и других сельскохозяйственных предприятий, к ним приравненных, и находящийся в сельской местности жилищный фонд стационарных учреждений социальной защиты населения.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2690A">
        <w:rPr>
          <w:rFonts w:ascii="Times New Roman" w:hAnsi="Times New Roman" w:cs="Times New Roman"/>
          <w:b/>
          <w:bCs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2.18. Услуги, которые являются необходимыми и обязательными для предоставления муниципальной услуги, и документы, выдаваемые организациями, участвующими в предоставлении муниципальной услуги, нормативными правовыми актами Российской Федерации, Республики Башкортостан, органов местного самоуправления не предусмотрены.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428E" w:rsidRPr="0032690A" w:rsidRDefault="00C5428E" w:rsidP="009C51F9">
      <w:pPr>
        <w:autoSpaceDE w:val="0"/>
        <w:autoSpaceDN w:val="0"/>
        <w:adjustRightInd w:val="0"/>
        <w:spacing w:after="0" w:line="240" w:lineRule="auto"/>
        <w:ind w:firstLine="142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2690A">
        <w:rPr>
          <w:rFonts w:ascii="Times New Roman" w:hAnsi="Times New Roman" w:cs="Times New Roman"/>
          <w:b/>
          <w:bCs/>
          <w:sz w:val="28"/>
          <w:szCs w:val="28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2.19. За предоставление муниципальной услуги государственная пошлина не взимается.</w:t>
      </w:r>
    </w:p>
    <w:p w:rsidR="00C5428E" w:rsidRPr="0032690A" w:rsidRDefault="00C5428E" w:rsidP="00B35C4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2690A">
        <w:rPr>
          <w:rFonts w:ascii="Times New Roman" w:hAnsi="Times New Roman" w:cs="Times New Roman"/>
          <w:b/>
          <w:bCs/>
          <w:sz w:val="28"/>
          <w:szCs w:val="28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2.20. Плата за предоставление услуг, которые являются необходимыми и обязательными для предоставления муниципальной услуги, не взимается в связи с отсутствием таких услуг.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2690A">
        <w:rPr>
          <w:rFonts w:ascii="Times New Roman" w:hAnsi="Times New Roman" w:cs="Times New Roman"/>
          <w:b/>
          <w:bCs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 xml:space="preserve">2.21. Прием граждан при наличии технической возможности ведется с помощью электронной системы управления очередью, при этом учитываются заявители, осуществившие предварительную запись по телефону либо через </w:t>
      </w:r>
      <w:r w:rsidRPr="009059B2">
        <w:rPr>
          <w:rFonts w:ascii="Times New Roman" w:hAnsi="Times New Roman" w:cs="Times New Roman"/>
          <w:sz w:val="28"/>
          <w:szCs w:val="28"/>
        </w:rPr>
        <w:t>ЕПГУ, РПГУ</w:t>
      </w:r>
      <w:r w:rsidRPr="0032690A">
        <w:rPr>
          <w:rFonts w:ascii="Times New Roman" w:hAnsi="Times New Roman" w:cs="Times New Roman"/>
          <w:sz w:val="28"/>
          <w:szCs w:val="28"/>
        </w:rPr>
        <w:t>.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Максимальный срок ожидания в очереди не превышает 15 минут.</w:t>
      </w:r>
    </w:p>
    <w:p w:rsidR="00C5428E" w:rsidRPr="0032690A" w:rsidRDefault="00C5428E" w:rsidP="00B35C4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2690A">
        <w:rPr>
          <w:rFonts w:ascii="Times New Roman" w:hAnsi="Times New Roman" w:cs="Times New Roman"/>
          <w:b/>
          <w:bCs/>
          <w:sz w:val="28"/>
          <w:szCs w:val="28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 xml:space="preserve">2.22. Все заявления о предоставлении муниципальной услуги, в том числе поступившие в форме электронного документа с использованием </w:t>
      </w:r>
      <w:r w:rsidRPr="009059B2">
        <w:rPr>
          <w:rFonts w:ascii="Times New Roman" w:hAnsi="Times New Roman" w:cs="Times New Roman"/>
          <w:sz w:val="28"/>
          <w:szCs w:val="28"/>
        </w:rPr>
        <w:t>ЕПГУ, РПГУ</w:t>
      </w:r>
      <w:r w:rsidRPr="0032690A">
        <w:rPr>
          <w:rFonts w:ascii="Times New Roman" w:hAnsi="Times New Roman" w:cs="Times New Roman"/>
          <w:sz w:val="28"/>
          <w:szCs w:val="28"/>
        </w:rPr>
        <w:t xml:space="preserve"> либо поданные через РГАУ МФЦ, принятые к рассмотрению Администрацией, подлежат регистрации в течение одного рабочего дня.</w:t>
      </w:r>
    </w:p>
    <w:p w:rsidR="00C5428E" w:rsidRPr="0032690A" w:rsidRDefault="00C5428E" w:rsidP="009107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 xml:space="preserve">Заявление и прилагаемые документы, поступившие посредством </w:t>
      </w:r>
      <w:r w:rsidRPr="009059B2">
        <w:rPr>
          <w:rFonts w:ascii="Times New Roman" w:hAnsi="Times New Roman" w:cs="Times New Roman"/>
          <w:sz w:val="28"/>
          <w:szCs w:val="28"/>
        </w:rPr>
        <w:t>ЕПГУ, РПГУ</w:t>
      </w:r>
      <w:r w:rsidRPr="0032690A">
        <w:rPr>
          <w:rFonts w:ascii="Times New Roman" w:hAnsi="Times New Roman" w:cs="Times New Roman"/>
          <w:sz w:val="28"/>
          <w:szCs w:val="28"/>
        </w:rPr>
        <w:t xml:space="preserve"> в рабочий день после 16:00 и (или) нерабочий день либо в праздничный день, подлежат регистрации в следующий за ним первый рабочий день.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690A">
        <w:rPr>
          <w:rFonts w:ascii="Times New Roman" w:hAnsi="Times New Roman" w:cs="Times New Roman"/>
          <w:b/>
          <w:bCs/>
          <w:sz w:val="28"/>
          <w:szCs w:val="28"/>
        </w:rPr>
        <w:t>Требования к помещениям, в которых предоставляется муниципальная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690A">
        <w:rPr>
          <w:rFonts w:ascii="Times New Roman" w:hAnsi="Times New Roman" w:cs="Times New Roman"/>
          <w:b/>
          <w:bCs/>
          <w:sz w:val="28"/>
          <w:szCs w:val="28"/>
        </w:rPr>
        <w:t>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5428E" w:rsidRPr="0032690A" w:rsidRDefault="00C5428E" w:rsidP="0091073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2.23.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C5428E" w:rsidRPr="0032690A" w:rsidRDefault="00C5428E" w:rsidP="0091073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C5428E" w:rsidRPr="0032690A" w:rsidRDefault="00C5428E" w:rsidP="0091073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Для парковки специальных автотранспортных средств инвалидов на стоянке (парковке)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нормы части 9 статьи 15 Федерального закона от 24 ноября 1995 года № 181-ФЗ «О социальной защите инвалидов в Российской Федерации» в порядке, определяемом Правительством Российской Федерации. На указанных транспортных средствах должен быть установлен опознавательный знак «Инвалид» и информация об этих транспортных средствах должна быть внесена в федеральный реестр инвалидов. Места для парковки, указанные в настоящем абзаце, не должны занимать иные транспортные средства, за исключением случаев, предусмотренных правилами дорожного движения.</w:t>
      </w:r>
    </w:p>
    <w:p w:rsidR="00C5428E" w:rsidRPr="0032690A" w:rsidRDefault="00C5428E" w:rsidP="0091073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оборудуется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C5428E" w:rsidRPr="0032690A" w:rsidRDefault="00C5428E" w:rsidP="0091073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Центральный вход в здание Администрации должен быть оборудован информационной табличкой (вывеской), содержащей информацию:</w:t>
      </w:r>
    </w:p>
    <w:p w:rsidR="00C5428E" w:rsidRPr="0032690A" w:rsidRDefault="00C5428E" w:rsidP="0091073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наименование;</w:t>
      </w:r>
    </w:p>
    <w:p w:rsidR="00C5428E" w:rsidRPr="0032690A" w:rsidRDefault="00C5428E" w:rsidP="0091073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местонахождение и юридический адрес;</w:t>
      </w:r>
    </w:p>
    <w:p w:rsidR="00C5428E" w:rsidRPr="0032690A" w:rsidRDefault="00C5428E" w:rsidP="0091073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режим работы;</w:t>
      </w:r>
    </w:p>
    <w:p w:rsidR="00C5428E" w:rsidRPr="0032690A" w:rsidRDefault="00C5428E" w:rsidP="0091073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график приема;</w:t>
      </w:r>
    </w:p>
    <w:p w:rsidR="00C5428E" w:rsidRPr="0032690A" w:rsidRDefault="00C5428E" w:rsidP="0091073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номера телефонов для справок.</w:t>
      </w:r>
    </w:p>
    <w:p w:rsidR="00C5428E" w:rsidRPr="0032690A" w:rsidRDefault="00C5428E" w:rsidP="0091073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C5428E" w:rsidRPr="0032690A" w:rsidRDefault="00C5428E" w:rsidP="0091073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Помещения, в которых предоставляется муниципальная услуга, оснащаются:</w:t>
      </w:r>
    </w:p>
    <w:p w:rsidR="00C5428E" w:rsidRPr="0032690A" w:rsidRDefault="00C5428E" w:rsidP="0091073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противопожарной системой и средствами пожаротушения;</w:t>
      </w:r>
    </w:p>
    <w:p w:rsidR="00C5428E" w:rsidRPr="0032690A" w:rsidRDefault="00C5428E" w:rsidP="0091073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системой оповещения о возникновении чрезвычайной ситуации;</w:t>
      </w:r>
    </w:p>
    <w:p w:rsidR="00C5428E" w:rsidRPr="0032690A" w:rsidRDefault="00C5428E" w:rsidP="0091073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средствами оказания первой медицинской помощи;</w:t>
      </w:r>
    </w:p>
    <w:p w:rsidR="00C5428E" w:rsidRPr="0032690A" w:rsidRDefault="00C5428E" w:rsidP="0091073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туалетными комнатами для посетителей.</w:t>
      </w:r>
    </w:p>
    <w:p w:rsidR="00C5428E" w:rsidRPr="0032690A" w:rsidRDefault="00C5428E" w:rsidP="0091073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C5428E" w:rsidRPr="0032690A" w:rsidRDefault="00C5428E" w:rsidP="0091073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C5428E" w:rsidRPr="0032690A" w:rsidRDefault="00C5428E" w:rsidP="0091073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C5428E" w:rsidRPr="0032690A" w:rsidRDefault="00C5428E" w:rsidP="0091073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:rsidR="00C5428E" w:rsidRPr="0032690A" w:rsidRDefault="00C5428E" w:rsidP="0091073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номера кабинета и наименования отдела;</w:t>
      </w:r>
    </w:p>
    <w:p w:rsidR="00C5428E" w:rsidRPr="0032690A" w:rsidRDefault="00C5428E" w:rsidP="0091073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фамилии, имени и отчества (последнее – при наличии), должности лица, ответственного за прием документов;</w:t>
      </w:r>
    </w:p>
    <w:p w:rsidR="00C5428E" w:rsidRPr="0032690A" w:rsidRDefault="00C5428E" w:rsidP="0091073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графика приема заявителей.</w:t>
      </w:r>
    </w:p>
    <w:p w:rsidR="00C5428E" w:rsidRPr="0032690A" w:rsidRDefault="00C5428E" w:rsidP="0091073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Рабочее место каждого лица Администрации, ответственного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C5428E" w:rsidRPr="0032690A" w:rsidRDefault="00C5428E" w:rsidP="0091073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Лицо Администрации, ответственное за прием документов, должно иметь настольную табличку с указанием фамилии, имени, отчества (последнее – при наличии) и должности.</w:t>
      </w:r>
    </w:p>
    <w:p w:rsidR="00C5428E" w:rsidRPr="0032690A" w:rsidRDefault="00C5428E" w:rsidP="0091073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инвалидам обеспечиваются:</w:t>
      </w:r>
    </w:p>
    <w:p w:rsidR="00C5428E" w:rsidRPr="0032690A" w:rsidRDefault="00C5428E" w:rsidP="0091073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C5428E" w:rsidRPr="0032690A" w:rsidRDefault="00C5428E" w:rsidP="0091073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C5428E" w:rsidRPr="0032690A" w:rsidRDefault="00C5428E" w:rsidP="0091073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C5428E" w:rsidRPr="0032690A" w:rsidRDefault="00C5428E" w:rsidP="0091073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к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C5428E" w:rsidRPr="0032690A" w:rsidRDefault="00C5428E" w:rsidP="0091073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C5428E" w:rsidRPr="0032690A" w:rsidRDefault="00C5428E" w:rsidP="0091073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допуск сурдопереводчика и тифлосурдопереводчика;</w:t>
      </w:r>
    </w:p>
    <w:p w:rsidR="00C5428E" w:rsidRPr="0032690A" w:rsidRDefault="00C5428E" w:rsidP="0091073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допуск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на объекты (здания, помещения), в которых предоставляется услуга;</w:t>
      </w:r>
    </w:p>
    <w:p w:rsidR="00C5428E" w:rsidRPr="0032690A" w:rsidRDefault="00C5428E" w:rsidP="0091073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оказание инвалидам помощи в преодолении барьеров, мешающих получению ими муниципальной услуги наравне с другими лицами.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690A">
        <w:rPr>
          <w:rFonts w:ascii="Times New Roman" w:hAnsi="Times New Roman" w:cs="Times New Roman"/>
          <w:b/>
          <w:bCs/>
          <w:sz w:val="28"/>
          <w:szCs w:val="28"/>
        </w:rPr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РГАУ МФЦ,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2.24. Основными показателями доступности предоставления муниципальной услуги являются: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2.24.1. Расположение помещений, предназначенных для предоставления муниципальной услуги, в зоне доступности к основным транспортным магистралям, в пределах пешеходной доступности для заявителей;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2.24.2.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Интернет), средствах массовой информации;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 xml:space="preserve">2.24.3. Возможность выбора заявителем формы обращения за предоставлением муниципальной услуги непосредственно в Администрацию, либо в форме электронных документов с использованием </w:t>
      </w:r>
      <w:r w:rsidRPr="009059B2">
        <w:rPr>
          <w:rFonts w:ascii="Times New Roman" w:hAnsi="Times New Roman" w:cs="Times New Roman"/>
          <w:sz w:val="28"/>
          <w:szCs w:val="28"/>
        </w:rPr>
        <w:t>ЕПГУ, РПГУ</w:t>
      </w:r>
      <w:r w:rsidRPr="0032690A">
        <w:rPr>
          <w:rFonts w:ascii="Times New Roman" w:hAnsi="Times New Roman" w:cs="Times New Roman"/>
          <w:sz w:val="28"/>
          <w:szCs w:val="28"/>
        </w:rPr>
        <w:t>, либо через РГАУ МФЦ, либо посредством почтового отправления;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 xml:space="preserve">2.24.4. Возможность получения заявителем уведомлений о предоставлении муниципальной услуги с помощью </w:t>
      </w:r>
      <w:r w:rsidRPr="009059B2">
        <w:rPr>
          <w:rFonts w:ascii="Times New Roman" w:hAnsi="Times New Roman" w:cs="Times New Roman"/>
          <w:sz w:val="28"/>
          <w:szCs w:val="28"/>
        </w:rPr>
        <w:t>ЕПГУ, РПГУ</w:t>
      </w:r>
      <w:r w:rsidRPr="0032690A">
        <w:rPr>
          <w:rFonts w:ascii="Times New Roman" w:hAnsi="Times New Roman" w:cs="Times New Roman"/>
          <w:sz w:val="28"/>
          <w:szCs w:val="28"/>
        </w:rPr>
        <w:t>;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2.24.5.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2.25. Основными показателями качества предоставления муниципальной услуги являются: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2.25.1. 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2.25.2. Минимально возможное количество взаимодействий заявителя с должностными лицами, участвующими в предоставлении муниципальной услуги;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2.25.3. 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2.25.4. Отсутствие нарушений установленных сроков в процессе предоставления муниципальной услуги;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2.25.5. Отсутствие заявлений об оспаривании решений, действий (бездействия) Администрации, ее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690A">
        <w:rPr>
          <w:rFonts w:ascii="Times New Roman" w:hAnsi="Times New Roman" w:cs="Times New Roman"/>
          <w:b/>
          <w:bCs/>
          <w:sz w:val="28"/>
          <w:szCs w:val="28"/>
        </w:rPr>
        <w:t>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5428E" w:rsidRPr="0032690A" w:rsidRDefault="00C5428E" w:rsidP="009E73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2.26. Предоставление муниципальной услуги по экстерриториальному принципу не осуществляется.</w:t>
      </w:r>
    </w:p>
    <w:p w:rsidR="00C5428E" w:rsidRPr="0032690A" w:rsidRDefault="00C5428E" w:rsidP="000F5C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2.27.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 (электронных образов документов).</w:t>
      </w:r>
    </w:p>
    <w:p w:rsidR="00C5428E" w:rsidRPr="0032690A" w:rsidRDefault="00C5428E" w:rsidP="000F5C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 xml:space="preserve">2.27.1. Заявления и прилагаемые к нему документы в форме электронного документа посредством </w:t>
      </w:r>
      <w:r w:rsidRPr="009059B2">
        <w:rPr>
          <w:rFonts w:ascii="Times New Roman" w:hAnsi="Times New Roman" w:cs="Times New Roman"/>
          <w:sz w:val="28"/>
          <w:szCs w:val="28"/>
        </w:rPr>
        <w:t>ЕПГУ, РПГУ</w:t>
      </w:r>
      <w:r w:rsidRPr="0032690A">
        <w:rPr>
          <w:rFonts w:ascii="Times New Roman" w:hAnsi="Times New Roman" w:cs="Times New Roman"/>
          <w:sz w:val="28"/>
          <w:szCs w:val="28"/>
        </w:rPr>
        <w:t xml:space="preserve"> направляются в Администрацию в виде файлов в формате XML, созданных с использованием XML-схем и обеспечивающих считывание и контроль представленных данных.</w:t>
      </w:r>
    </w:p>
    <w:p w:rsidR="00C5428E" w:rsidRPr="009A2EF1" w:rsidRDefault="00C5428E" w:rsidP="000F5C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EF1">
        <w:rPr>
          <w:rFonts w:ascii="Times New Roman" w:hAnsi="Times New Roman" w:cs="Times New Roman"/>
          <w:sz w:val="28"/>
          <w:szCs w:val="28"/>
        </w:rPr>
        <w:t>2.27.2. Заявления в форме электронного документа направляются в виде файлов в формате *.PDF, *.XML, *.ZIP, *.RAR, *SIG.</w:t>
      </w:r>
    </w:p>
    <w:p w:rsidR="00C5428E" w:rsidRPr="009A2EF1" w:rsidRDefault="00C5428E" w:rsidP="00A97DF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EF1">
        <w:rPr>
          <w:rFonts w:ascii="Times New Roman" w:hAnsi="Times New Roman" w:cs="Times New Roman"/>
          <w:sz w:val="28"/>
          <w:szCs w:val="28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*.PDF, *.XML, *.ZIP, *.RAR, *SIG.</w:t>
      </w:r>
    </w:p>
    <w:p w:rsidR="00C5428E" w:rsidRPr="009A2EF1" w:rsidRDefault="00C5428E" w:rsidP="00347E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EF1">
        <w:rPr>
          <w:rFonts w:ascii="Times New Roman" w:hAnsi="Times New Roman" w:cs="Times New Roman"/>
          <w:sz w:val="28"/>
          <w:szCs w:val="28"/>
        </w:rPr>
        <w:t>2.27.3. Качество предоставляемых электронных документов (электронных образов документов) в форматах *.PDF, *.XML, *.ZIP, *.RAR, *SIG должно позволять в полном объеме прочитать текст документа и распознать реквизиты документа.</w:t>
      </w:r>
    </w:p>
    <w:p w:rsidR="00C5428E" w:rsidRPr="009A2EF1" w:rsidRDefault="00C5428E" w:rsidP="00156F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</w:rPr>
      </w:pPr>
      <w:r w:rsidRPr="00156FBE">
        <w:rPr>
          <w:rFonts w:ascii="Times New Roman" w:hAnsi="Times New Roman" w:cs="Times New Roman"/>
          <w:sz w:val="28"/>
          <w:szCs w:val="28"/>
        </w:rPr>
        <w:t>2.27.4. Заявление в форме электронного документа подписывается электронной подписью, использование которой допускается в соответствии с требованиями Правил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C5428E" w:rsidRPr="0032690A" w:rsidRDefault="00C5428E" w:rsidP="00347E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EF1">
        <w:rPr>
          <w:rFonts w:ascii="Times New Roman" w:hAnsi="Times New Roman" w:cs="Times New Roman"/>
          <w:sz w:val="28"/>
          <w:szCs w:val="28"/>
        </w:rPr>
        <w:t>Доверенность, подтверждающая правомочие на обращение</w:t>
      </w:r>
      <w:r w:rsidRPr="0032690A">
        <w:rPr>
          <w:rFonts w:ascii="Times New Roman" w:hAnsi="Times New Roman" w:cs="Times New Roman"/>
          <w:sz w:val="28"/>
          <w:szCs w:val="28"/>
        </w:rPr>
        <w:t xml:space="preserve"> за получением муниципальной услуги, выданная физическим лицом, удостоверяется усиленной квалифицированной электронной подписью нотариуса.</w:t>
      </w:r>
    </w:p>
    <w:p w:rsidR="00C5428E" w:rsidRPr="0032690A" w:rsidRDefault="00C5428E" w:rsidP="00347E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 xml:space="preserve">2.27.5. Администрация обеспечивает выдачу заявителю в электронной форме мотивированного отказа в предоставлении муниципальной услуги, подписанного усиленной квалифицированной электронной подписью Администрации, посредством его направления в «Личный кабинет» на </w:t>
      </w:r>
      <w:r w:rsidRPr="009059B2">
        <w:rPr>
          <w:rFonts w:ascii="Times New Roman" w:hAnsi="Times New Roman" w:cs="Times New Roman"/>
          <w:sz w:val="28"/>
          <w:szCs w:val="28"/>
        </w:rPr>
        <w:t>ЕПГУ, РПГУ</w:t>
      </w:r>
      <w:r w:rsidRPr="0032690A">
        <w:rPr>
          <w:rFonts w:ascii="Times New Roman" w:hAnsi="Times New Roman" w:cs="Times New Roman"/>
          <w:sz w:val="28"/>
          <w:szCs w:val="28"/>
        </w:rPr>
        <w:t xml:space="preserve"> на адрес электронной почты заявителя при представлении заявителем электронных образов документов, подписанных видом электронной подписи, предусмотренным законодательством.</w:t>
      </w:r>
    </w:p>
    <w:p w:rsidR="00C5428E" w:rsidRPr="0032690A" w:rsidRDefault="00C5428E" w:rsidP="006A52F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C5428E" w:rsidRPr="0032690A" w:rsidRDefault="00C5428E" w:rsidP="00B35C46">
      <w:pPr>
        <w:widowControl w:val="0"/>
        <w:tabs>
          <w:tab w:val="left" w:pos="567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690A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32690A">
        <w:rPr>
          <w:rFonts w:ascii="Times New Roman" w:hAnsi="Times New Roman" w:cs="Times New Roman"/>
          <w:b/>
          <w:bCs/>
          <w:sz w:val="28"/>
          <w:szCs w:val="28"/>
        </w:rPr>
        <w:t>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C5428E" w:rsidRPr="0032690A" w:rsidRDefault="00C5428E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2690A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административных процедур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5428E" w:rsidRPr="0032690A" w:rsidRDefault="00C5428E" w:rsidP="009107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C5428E" w:rsidRPr="0032690A" w:rsidRDefault="00C5428E" w:rsidP="009107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прием документов, регистрация заявления на предоставление муниципальной услуги и назначение ответственного исполнителя;</w:t>
      </w:r>
    </w:p>
    <w:p w:rsidR="00C5428E" w:rsidRPr="0032690A" w:rsidRDefault="00C5428E" w:rsidP="000465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проверка комплектности и рассмотрение документов, формирование и направление межведомственных запросов в органы (организации), участвующие в предоставлении муниципальной услуги;</w:t>
      </w:r>
    </w:p>
    <w:p w:rsidR="00C5428E" w:rsidRPr="0032690A" w:rsidRDefault="00C5428E" w:rsidP="000465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подготовка проекта, подписание и регистрация результата предоставления муниципальной услуги;</w:t>
      </w:r>
    </w:p>
    <w:p w:rsidR="00C5428E" w:rsidRPr="0032690A" w:rsidRDefault="00C5428E" w:rsidP="009107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690A">
        <w:rPr>
          <w:rFonts w:ascii="Times New Roman" w:hAnsi="Times New Roman" w:cs="Times New Roman"/>
          <w:sz w:val="28"/>
          <w:szCs w:val="28"/>
          <w:lang w:eastAsia="ru-RU"/>
        </w:rPr>
        <w:t xml:space="preserve">направление (выдача) заявителю результата предоставления </w:t>
      </w:r>
      <w:r w:rsidRPr="0032690A">
        <w:rPr>
          <w:rFonts w:ascii="Times New Roman" w:hAnsi="Times New Roman" w:cs="Times New Roman"/>
          <w:sz w:val="28"/>
          <w:szCs w:val="28"/>
        </w:rPr>
        <w:t>муниципальной</w:t>
      </w:r>
      <w:r w:rsidRPr="0032690A">
        <w:rPr>
          <w:rFonts w:ascii="Times New Roman" w:hAnsi="Times New Roman" w:cs="Times New Roman"/>
          <w:sz w:val="28"/>
          <w:szCs w:val="28"/>
          <w:lang w:eastAsia="ru-RU"/>
        </w:rPr>
        <w:t xml:space="preserve"> услуги.</w:t>
      </w:r>
    </w:p>
    <w:p w:rsidR="00C5428E" w:rsidRPr="0032690A" w:rsidRDefault="00C5428E" w:rsidP="009107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 xml:space="preserve">Описание административных процедур </w:t>
      </w:r>
      <w:r w:rsidRPr="000C3254">
        <w:rPr>
          <w:rFonts w:ascii="Times New Roman" w:hAnsi="Times New Roman" w:cs="Times New Roman"/>
          <w:sz w:val="28"/>
          <w:szCs w:val="28"/>
        </w:rPr>
        <w:t>приведено в приложении № 5 к настоящему Административному регламенту.</w:t>
      </w:r>
    </w:p>
    <w:p w:rsidR="00C5428E" w:rsidRPr="0032690A" w:rsidRDefault="00C5428E" w:rsidP="00B202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428E" w:rsidRPr="0032690A" w:rsidRDefault="00C5428E" w:rsidP="00DC5C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690A">
        <w:rPr>
          <w:rFonts w:ascii="Times New Roman" w:hAnsi="Times New Roman" w:cs="Times New Roman"/>
          <w:b/>
          <w:bCs/>
          <w:sz w:val="28"/>
          <w:szCs w:val="28"/>
        </w:rPr>
        <w:t>Перечень административных процедур (действий) при предоставлении муниципальной услуги в электронной форме</w:t>
      </w:r>
    </w:p>
    <w:p w:rsidR="00C5428E" w:rsidRPr="0032690A" w:rsidRDefault="00C5428E" w:rsidP="00DC5C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5428E" w:rsidRPr="0032690A" w:rsidRDefault="00C5428E" w:rsidP="00DC5C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3.2. При предоставлении муниципальной услуги в электронной форме заявителю обеспечиваются:</w:t>
      </w:r>
    </w:p>
    <w:p w:rsidR="00C5428E" w:rsidRPr="0032690A" w:rsidRDefault="00C5428E" w:rsidP="00DC5C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C5428E" w:rsidRPr="0032690A" w:rsidRDefault="00C5428E" w:rsidP="00DC5C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запись на прием в РГАУ МФЦ для подачи запроса о предоставлении муниципальной услуги;</w:t>
      </w:r>
    </w:p>
    <w:p w:rsidR="00C5428E" w:rsidRPr="0032690A" w:rsidRDefault="00C5428E" w:rsidP="00DC5C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формирование запроса;</w:t>
      </w:r>
    </w:p>
    <w:p w:rsidR="00C5428E" w:rsidRPr="0032690A" w:rsidRDefault="00C5428E" w:rsidP="00DC5C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прием и регистрация Администрацией запроса и иных документов, необходимых для предоставления муниципальной услуги;</w:t>
      </w:r>
    </w:p>
    <w:p w:rsidR="00C5428E" w:rsidRPr="0032690A" w:rsidRDefault="00C5428E" w:rsidP="00DC5C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получение результата предоставления муниципальной услуги;</w:t>
      </w:r>
    </w:p>
    <w:p w:rsidR="00C5428E" w:rsidRPr="0032690A" w:rsidRDefault="00C5428E" w:rsidP="00DC5C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получение сведений о ходе выполнения запроса;</w:t>
      </w:r>
    </w:p>
    <w:p w:rsidR="00C5428E" w:rsidRPr="0032690A" w:rsidRDefault="00C5428E" w:rsidP="00DC5C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осуществление оценки качества предоставления муниципальной услуги;</w:t>
      </w:r>
    </w:p>
    <w:p w:rsidR="00C5428E" w:rsidRPr="0032690A" w:rsidRDefault="00C5428E" w:rsidP="00DC5C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досудебное (внесудебное) обжалование решений и действий (бездействия) Администрации либо действия (бездействия) должностных лиц Администрации, предоставляющей муниципальную услугу.</w:t>
      </w:r>
    </w:p>
    <w:p w:rsidR="00C5428E" w:rsidRPr="0032690A" w:rsidRDefault="00C5428E" w:rsidP="00DC5C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5428E" w:rsidRPr="0032690A" w:rsidRDefault="00C5428E" w:rsidP="0094324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Style w:val="fontstyle01"/>
          <w:rFonts w:ascii="Times New Roman" w:hAnsi="Times New Roman" w:cs="Times New Roman"/>
          <w:b/>
          <w:bCs/>
          <w:color w:val="auto"/>
        </w:rPr>
      </w:pPr>
      <w:r w:rsidRPr="0032690A">
        <w:rPr>
          <w:rStyle w:val="fontstyle01"/>
          <w:rFonts w:ascii="Times New Roman" w:hAnsi="Times New Roman" w:cs="Times New Roman"/>
          <w:b/>
          <w:bCs/>
          <w:color w:val="auto"/>
        </w:rPr>
        <w:t>Порядок осуществления в электронной форме, в том числе с использованием Единого портала государственных и муниципальных услуг (функций) и Портала государственных и муниципальных услуг (функций) Республики Башкортостан, административных процедур (действий)</w:t>
      </w:r>
    </w:p>
    <w:p w:rsidR="00C5428E" w:rsidRPr="0032690A" w:rsidRDefault="00C5428E" w:rsidP="0094324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Style w:val="fontstyle01"/>
          <w:rFonts w:ascii="Times New Roman" w:hAnsi="Times New Roman" w:cs="Times New Roman"/>
          <w:b/>
          <w:bCs/>
          <w:color w:val="auto"/>
        </w:rPr>
      </w:pPr>
    </w:p>
    <w:p w:rsidR="00C5428E" w:rsidRPr="0032690A" w:rsidRDefault="00C5428E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3.2.1. Получение информации о порядке и сроках предоставления муниципальной услуги.</w:t>
      </w:r>
    </w:p>
    <w:p w:rsidR="00C5428E" w:rsidRPr="0032690A" w:rsidRDefault="00C5428E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Информирование заявителей осуществляется в порядке, предусмотренном пунктами 1.8, 1.9 настоящего Административного регламента.</w:t>
      </w:r>
    </w:p>
    <w:p w:rsidR="00C5428E" w:rsidRPr="0032690A" w:rsidRDefault="00C5428E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 xml:space="preserve">3.2.2. Запись на прием в Администрацию или РГАУ МФЦ для подачи запроса. </w:t>
      </w:r>
    </w:p>
    <w:p w:rsidR="00C5428E" w:rsidRPr="0032690A" w:rsidRDefault="00C5428E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При организации записи на прием в Администрацию или РГАУ МФЦ заявителю обеспечивается возможность:</w:t>
      </w:r>
    </w:p>
    <w:p w:rsidR="00C5428E" w:rsidRPr="0032690A" w:rsidRDefault="00C5428E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 xml:space="preserve">а) ознакомления с расписанием работы Администрации или РГАУ МФЦ, </w:t>
      </w:r>
      <w:r w:rsidRPr="0032690A">
        <w:rPr>
          <w:rStyle w:val="fontstyle21"/>
          <w:rFonts w:ascii="Times New Roman" w:hAnsi="Times New Roman" w:cs="Times New Roman"/>
          <w:color w:val="auto"/>
        </w:rPr>
        <w:t>а также с доступными для записи на прием датами и интервалами времени приема</w:t>
      </w:r>
      <w:r w:rsidRPr="0032690A">
        <w:rPr>
          <w:rFonts w:ascii="Times New Roman" w:hAnsi="Times New Roman" w:cs="Times New Roman"/>
          <w:sz w:val="28"/>
          <w:szCs w:val="28"/>
        </w:rPr>
        <w:t>;</w:t>
      </w:r>
    </w:p>
    <w:p w:rsidR="00C5428E" w:rsidRPr="0032690A" w:rsidRDefault="00C5428E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б) записи в любые свободные для приема дату и время в пределах установленного в Администрации или РГАУ МФЦ графика приема заявителей.</w:t>
      </w:r>
    </w:p>
    <w:p w:rsidR="00C5428E" w:rsidRPr="0032690A" w:rsidRDefault="00C5428E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Администрация или РГАУ МФЦ не вправе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расчёта длительности временного интервала, который необходимо забронировать для приема.</w:t>
      </w:r>
    </w:p>
    <w:p w:rsidR="00C5428E" w:rsidRPr="0032690A" w:rsidRDefault="00C5428E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 xml:space="preserve">Запись на прием может осуществляться посредством информационной системы Администрации или РГАУ МФЦ, которая обеспечивает возможность интеграции с </w:t>
      </w:r>
      <w:r w:rsidRPr="009059B2">
        <w:rPr>
          <w:rFonts w:ascii="Times New Roman" w:hAnsi="Times New Roman" w:cs="Times New Roman"/>
          <w:sz w:val="28"/>
          <w:szCs w:val="28"/>
        </w:rPr>
        <w:t>ЕПГУ, РПГУ</w:t>
      </w:r>
      <w:r w:rsidRPr="0032690A">
        <w:rPr>
          <w:rFonts w:ascii="Times New Roman" w:hAnsi="Times New Roman" w:cs="Times New Roman"/>
          <w:sz w:val="28"/>
          <w:szCs w:val="28"/>
        </w:rPr>
        <w:t>.</w:t>
      </w:r>
    </w:p>
    <w:p w:rsidR="00C5428E" w:rsidRPr="0032690A" w:rsidRDefault="00C5428E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 xml:space="preserve">3.2.3. Формирование запроса посредством заполнения электронной формы запроса на </w:t>
      </w:r>
      <w:r w:rsidRPr="009059B2">
        <w:rPr>
          <w:rFonts w:ascii="Times New Roman" w:hAnsi="Times New Roman" w:cs="Times New Roman"/>
          <w:sz w:val="28"/>
          <w:szCs w:val="28"/>
        </w:rPr>
        <w:t>ЕПГУ, РПГУ</w:t>
      </w:r>
      <w:r w:rsidRPr="0032690A">
        <w:rPr>
          <w:rFonts w:ascii="Times New Roman" w:hAnsi="Times New Roman" w:cs="Times New Roman"/>
          <w:sz w:val="28"/>
          <w:szCs w:val="28"/>
        </w:rPr>
        <w:t xml:space="preserve"> осуществляется без необходимости дополнительной подачи запроса в какой-либо иной форме.</w:t>
      </w:r>
    </w:p>
    <w:p w:rsidR="00C5428E" w:rsidRPr="0032690A" w:rsidRDefault="00C5428E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 xml:space="preserve">На </w:t>
      </w:r>
      <w:r w:rsidRPr="009059B2">
        <w:rPr>
          <w:rFonts w:ascii="Times New Roman" w:hAnsi="Times New Roman" w:cs="Times New Roman"/>
          <w:sz w:val="28"/>
          <w:szCs w:val="28"/>
        </w:rPr>
        <w:t>ЕПГУ, РПГУ</w:t>
      </w:r>
      <w:r w:rsidRPr="0032690A">
        <w:rPr>
          <w:rFonts w:ascii="Times New Roman" w:hAnsi="Times New Roman" w:cs="Times New Roman"/>
          <w:sz w:val="28"/>
          <w:szCs w:val="28"/>
        </w:rPr>
        <w:t xml:space="preserve"> размещаются образцы заполнения электронной формы запроса.</w:t>
      </w:r>
    </w:p>
    <w:p w:rsidR="00C5428E" w:rsidRPr="0032690A" w:rsidRDefault="00C5428E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21"/>
          <w:rFonts w:ascii="Times New Roman" w:hAnsi="Times New Roman" w:cs="Times New Roman"/>
          <w:color w:val="auto"/>
        </w:rPr>
      </w:pPr>
      <w:r w:rsidRPr="0032690A">
        <w:rPr>
          <w:rStyle w:val="fontstyle21"/>
          <w:rFonts w:ascii="Times New Roman" w:hAnsi="Times New Roman" w:cs="Times New Roman"/>
          <w:color w:val="auto"/>
        </w:rPr>
        <w:t>Форматно-логическая проверка сформированного запроса осуществляется в порядке, определяемом Администрацией,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C5428E" w:rsidRPr="0032690A" w:rsidRDefault="00C5428E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При формировании запроса заявителю обеспечивается:</w:t>
      </w:r>
    </w:p>
    <w:p w:rsidR="00C5428E" w:rsidRPr="0032690A" w:rsidRDefault="00C5428E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а) возможность копирования и сохранения запроса и иных документов, указанных в пункте 2.8 настоящего Административного регламента, необходимых для предоставления муниципальной услуги;</w:t>
      </w:r>
    </w:p>
    <w:p w:rsidR="00C5428E" w:rsidRPr="0032690A" w:rsidRDefault="00C5428E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б) возможность заполнения несколькими заявителями одной электронной формы запроса при обращении за муниципальной услугой, предполагающей направление совместного запроса несколькими заявителями;</w:t>
      </w:r>
    </w:p>
    <w:p w:rsidR="00C5428E" w:rsidRPr="0032690A" w:rsidRDefault="00C5428E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в) возможность печати на бумажном носителе копии электронной формы запроса;</w:t>
      </w:r>
    </w:p>
    <w:p w:rsidR="00C5428E" w:rsidRPr="0032690A" w:rsidRDefault="00C5428E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C5428E" w:rsidRPr="0032690A" w:rsidRDefault="00C5428E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заполнениё1</w:t>
      </w:r>
      <w:r w:rsidRPr="0032690A">
        <w:rPr>
          <w:rFonts w:ascii="Times New Roman" w:hAnsi="Times New Roman" w:cs="Times New Roman"/>
          <w:sz w:val="28"/>
          <w:szCs w:val="28"/>
        </w:rPr>
        <w:t xml:space="preserve"> полей электронной формы запроса до начала ввода сведений заявителем с использованием сведений, размещенных в федеральной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единая система идентификации и аутентификации), и сведений, опубликованных на </w:t>
      </w:r>
      <w:r w:rsidRPr="009059B2">
        <w:rPr>
          <w:rFonts w:ascii="Times New Roman" w:hAnsi="Times New Roman" w:cs="Times New Roman"/>
          <w:sz w:val="28"/>
          <w:szCs w:val="28"/>
        </w:rPr>
        <w:t>ЕПГУ, РПГУ</w:t>
      </w:r>
      <w:r w:rsidRPr="0032690A">
        <w:rPr>
          <w:rFonts w:ascii="Times New Roman" w:hAnsi="Times New Roman" w:cs="Times New Roman"/>
          <w:sz w:val="28"/>
          <w:szCs w:val="28"/>
        </w:rPr>
        <w:t>, в части, касающейся сведений, отсутствующих в единой системе идентификации и аутентификации;</w:t>
      </w:r>
    </w:p>
    <w:p w:rsidR="00C5428E" w:rsidRPr="0032690A" w:rsidRDefault="00C5428E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е) возможность вернуться на любой из этапов заполнения электронной формы запроса без потери ранее введенной информации;</w:t>
      </w:r>
    </w:p>
    <w:p w:rsidR="00C5428E" w:rsidRPr="0032690A" w:rsidRDefault="00C5428E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 xml:space="preserve">ж) возможность доступа заявителя на </w:t>
      </w:r>
      <w:r w:rsidRPr="009059B2">
        <w:rPr>
          <w:rFonts w:ascii="Times New Roman" w:hAnsi="Times New Roman" w:cs="Times New Roman"/>
          <w:sz w:val="28"/>
          <w:szCs w:val="28"/>
        </w:rPr>
        <w:t>ЕПГУ, РПГУ</w:t>
      </w:r>
      <w:r w:rsidRPr="0032690A">
        <w:rPr>
          <w:rFonts w:ascii="Times New Roman" w:hAnsi="Times New Roman" w:cs="Times New Roman"/>
          <w:sz w:val="28"/>
          <w:szCs w:val="28"/>
        </w:rPr>
        <w:t xml:space="preserve"> к ранее поданным им запросам в течение не менее одного года, а также частично сформированным запросам – в течение не менее трех месяцев.</w:t>
      </w:r>
    </w:p>
    <w:p w:rsidR="00C5428E" w:rsidRPr="0032690A" w:rsidRDefault="00C5428E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 xml:space="preserve">Сформированный и подписанный запрос и иные документы, необходимые для предоставления муниципальной услуги, направляются в Администрацию посредством </w:t>
      </w:r>
      <w:r w:rsidRPr="009059B2">
        <w:rPr>
          <w:rFonts w:ascii="Times New Roman" w:hAnsi="Times New Roman" w:cs="Times New Roman"/>
          <w:sz w:val="28"/>
          <w:szCs w:val="28"/>
        </w:rPr>
        <w:t>ЕПГУ, РПГУ</w:t>
      </w:r>
      <w:r w:rsidRPr="0032690A">
        <w:rPr>
          <w:rFonts w:ascii="Times New Roman" w:hAnsi="Times New Roman" w:cs="Times New Roman"/>
          <w:sz w:val="28"/>
          <w:szCs w:val="28"/>
        </w:rPr>
        <w:t>.</w:t>
      </w:r>
    </w:p>
    <w:p w:rsidR="00C5428E" w:rsidRPr="009A2EF1" w:rsidRDefault="00C5428E" w:rsidP="00794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EF1">
        <w:rPr>
          <w:rFonts w:ascii="Times New Roman" w:hAnsi="Times New Roman" w:cs="Times New Roman"/>
          <w:sz w:val="28"/>
          <w:szCs w:val="28"/>
        </w:rPr>
        <w:t xml:space="preserve">3.2.4. Администрация в срок не позднее 1 рабочего дня, следующего за днем поступления запроса посредством </w:t>
      </w:r>
      <w:r w:rsidRPr="009059B2">
        <w:rPr>
          <w:rFonts w:ascii="Times New Roman" w:hAnsi="Times New Roman" w:cs="Times New Roman"/>
          <w:sz w:val="28"/>
          <w:szCs w:val="28"/>
        </w:rPr>
        <w:t>ЕПГУ, РПГУ</w:t>
      </w:r>
      <w:r w:rsidRPr="009A2EF1">
        <w:rPr>
          <w:rFonts w:ascii="Times New Roman" w:hAnsi="Times New Roman" w:cs="Times New Roman"/>
          <w:sz w:val="28"/>
          <w:szCs w:val="28"/>
        </w:rPr>
        <w:t xml:space="preserve">, а в случае поступления в нерабочий или праздничный день, – в следующий за ним первый рабочий день, обеспечивает: </w:t>
      </w:r>
    </w:p>
    <w:p w:rsidR="00C5428E" w:rsidRPr="009A2EF1" w:rsidRDefault="00C5428E" w:rsidP="00794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EF1">
        <w:rPr>
          <w:rFonts w:ascii="Times New Roman" w:hAnsi="Times New Roman" w:cs="Times New Roman"/>
          <w:sz w:val="28"/>
          <w:szCs w:val="28"/>
        </w:rPr>
        <w:t xml:space="preserve">а) прием документов, необходимых для предоставления муниципальной услуги, без необходимости повторного представления на бумажном носителе; </w:t>
      </w:r>
    </w:p>
    <w:p w:rsidR="00C5428E" w:rsidRPr="009A2EF1" w:rsidRDefault="00C5428E" w:rsidP="00794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EF1">
        <w:rPr>
          <w:rFonts w:ascii="Times New Roman" w:hAnsi="Times New Roman" w:cs="Times New Roman"/>
          <w:sz w:val="28"/>
          <w:szCs w:val="28"/>
        </w:rPr>
        <w:t xml:space="preserve">б) оценку комплектности и правильности представленных документов на соответствие требованиям, предусмотренным пунктом 2.8 настоящего административного регламента; </w:t>
      </w:r>
    </w:p>
    <w:p w:rsidR="00C5428E" w:rsidRPr="009A2EF1" w:rsidRDefault="00C5428E" w:rsidP="00794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EF1">
        <w:rPr>
          <w:rFonts w:ascii="Times New Roman" w:hAnsi="Times New Roman" w:cs="Times New Roman"/>
          <w:sz w:val="28"/>
          <w:szCs w:val="28"/>
        </w:rPr>
        <w:t xml:space="preserve">в) проверку правильности оформления и полноты заполнения запроса; </w:t>
      </w:r>
    </w:p>
    <w:p w:rsidR="00C5428E" w:rsidRPr="009A2EF1" w:rsidRDefault="00C5428E" w:rsidP="00794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EF1">
        <w:rPr>
          <w:rFonts w:ascii="Times New Roman" w:hAnsi="Times New Roman" w:cs="Times New Roman"/>
          <w:sz w:val="28"/>
          <w:szCs w:val="28"/>
        </w:rPr>
        <w:t xml:space="preserve">г) сверку данных, содержащихся в представленных документах; </w:t>
      </w:r>
    </w:p>
    <w:p w:rsidR="00C5428E" w:rsidRPr="009A2EF1" w:rsidRDefault="00C5428E" w:rsidP="00794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EF1">
        <w:rPr>
          <w:rFonts w:ascii="Times New Roman" w:hAnsi="Times New Roman" w:cs="Times New Roman"/>
          <w:sz w:val="28"/>
          <w:szCs w:val="28"/>
        </w:rPr>
        <w:t xml:space="preserve">д) регистрацию заявления на предоставление муниципальной услуги; </w:t>
      </w:r>
    </w:p>
    <w:p w:rsidR="00C5428E" w:rsidRPr="009A2EF1" w:rsidRDefault="00C5428E" w:rsidP="00794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EF1">
        <w:rPr>
          <w:rFonts w:ascii="Times New Roman" w:hAnsi="Times New Roman" w:cs="Times New Roman"/>
          <w:sz w:val="28"/>
          <w:szCs w:val="28"/>
        </w:rPr>
        <w:t xml:space="preserve">е) формирование и направление заявителю в электронной форме в «Личный кабинет» на </w:t>
      </w:r>
      <w:r w:rsidRPr="009059B2">
        <w:rPr>
          <w:rFonts w:ascii="Times New Roman" w:hAnsi="Times New Roman" w:cs="Times New Roman"/>
          <w:sz w:val="28"/>
          <w:szCs w:val="28"/>
        </w:rPr>
        <w:t>ЕПГУ, РПГУ</w:t>
      </w:r>
      <w:r w:rsidRPr="009A2EF1">
        <w:rPr>
          <w:rFonts w:ascii="Times New Roman" w:hAnsi="Times New Roman" w:cs="Times New Roman"/>
          <w:sz w:val="28"/>
          <w:szCs w:val="28"/>
        </w:rPr>
        <w:t xml:space="preserve"> уведомления о приеме заявления. </w:t>
      </w:r>
    </w:p>
    <w:p w:rsidR="00C5428E" w:rsidRPr="00794265" w:rsidRDefault="00C5428E" w:rsidP="00794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EF1">
        <w:rPr>
          <w:rFonts w:ascii="Times New Roman" w:hAnsi="Times New Roman" w:cs="Times New Roman"/>
          <w:sz w:val="28"/>
          <w:szCs w:val="28"/>
        </w:rPr>
        <w:t>Предоставление муниципальной услуги начинается со дня направления заявителю электронного уведомления о приеме заявления.</w:t>
      </w:r>
    </w:p>
    <w:p w:rsidR="00C5428E" w:rsidRPr="0032690A" w:rsidRDefault="00C5428E" w:rsidP="0094324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2690A">
        <w:rPr>
          <w:color w:val="auto"/>
          <w:spacing w:val="-6"/>
          <w:sz w:val="28"/>
          <w:szCs w:val="28"/>
        </w:rPr>
        <w:t xml:space="preserve">3.2.5. Электронное заявление становится доступным для </w:t>
      </w:r>
      <w:r w:rsidRPr="0032690A">
        <w:rPr>
          <w:color w:val="auto"/>
          <w:sz w:val="28"/>
          <w:szCs w:val="28"/>
        </w:rPr>
        <w:t>специалиста Администрации, ответственного за прием и регистрацию документов.</w:t>
      </w:r>
    </w:p>
    <w:p w:rsidR="00C5428E" w:rsidRPr="0032690A" w:rsidRDefault="00C5428E" w:rsidP="0094324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2690A">
        <w:rPr>
          <w:color w:val="auto"/>
          <w:sz w:val="28"/>
          <w:szCs w:val="28"/>
        </w:rPr>
        <w:t>Должностное лицо Администрации, ответственное за прием и регистрацию документов:</w:t>
      </w:r>
    </w:p>
    <w:p w:rsidR="00C5428E" w:rsidRPr="0032690A" w:rsidRDefault="00C5428E" w:rsidP="00943246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2690A">
        <w:rPr>
          <w:sz w:val="28"/>
          <w:szCs w:val="28"/>
        </w:rPr>
        <w:t>проверяет наличие электронных заявлений с периодом не реже двух раз в день;</w:t>
      </w:r>
    </w:p>
    <w:p w:rsidR="00C5428E" w:rsidRPr="0032690A" w:rsidRDefault="00C5428E" w:rsidP="00943246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2690A">
        <w:rPr>
          <w:sz w:val="28"/>
          <w:szCs w:val="28"/>
        </w:rPr>
        <w:t>изучает поступившие заявления и приложенные образы документов (документы);</w:t>
      </w:r>
    </w:p>
    <w:p w:rsidR="00C5428E" w:rsidRPr="0032690A" w:rsidRDefault="00C5428E" w:rsidP="00943246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2690A">
        <w:rPr>
          <w:sz w:val="28"/>
          <w:szCs w:val="28"/>
        </w:rPr>
        <w:t>производит действия в соответствии с пунктом 3.2.4 настоящего Административного регламента.</w:t>
      </w:r>
    </w:p>
    <w:p w:rsidR="00C5428E" w:rsidRPr="0032690A" w:rsidRDefault="00C5428E" w:rsidP="00943246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 w:rsidRPr="0032690A">
        <w:rPr>
          <w:sz w:val="28"/>
          <w:szCs w:val="28"/>
          <w:lang w:eastAsia="en-US"/>
        </w:rPr>
        <w:t xml:space="preserve">3.2.6. </w:t>
      </w:r>
      <w:r w:rsidRPr="0032690A">
        <w:rPr>
          <w:sz w:val="28"/>
          <w:szCs w:val="28"/>
        </w:rPr>
        <w:t>Получение сведений о ходе выполнения запроса.</w:t>
      </w:r>
    </w:p>
    <w:p w:rsidR="00C5428E" w:rsidRPr="0032690A" w:rsidRDefault="00C5428E" w:rsidP="00943246">
      <w:pPr>
        <w:pStyle w:val="formattext"/>
        <w:spacing w:before="0" w:beforeAutospacing="0" w:after="0" w:afterAutospacing="0"/>
        <w:ind w:firstLine="709"/>
        <w:jc w:val="both"/>
        <w:rPr>
          <w:spacing w:val="-6"/>
          <w:sz w:val="28"/>
          <w:szCs w:val="28"/>
        </w:rPr>
      </w:pPr>
      <w:r w:rsidRPr="0032690A">
        <w:rPr>
          <w:sz w:val="28"/>
          <w:szCs w:val="28"/>
        </w:rPr>
        <w:t xml:space="preserve">Получение заявителем информации о ходе рассмотрения запроса и о результате предоставления муниципальной услуги производится в «Личном кабинете» </w:t>
      </w:r>
      <w:r w:rsidRPr="009059B2">
        <w:rPr>
          <w:sz w:val="28"/>
          <w:szCs w:val="28"/>
        </w:rPr>
        <w:t>ЕПГУ, РПГУ</w:t>
      </w:r>
      <w:r w:rsidRPr="0032690A">
        <w:rPr>
          <w:sz w:val="28"/>
          <w:szCs w:val="28"/>
        </w:rPr>
        <w:t xml:space="preserve"> при условии авторизации, а также в мобильном приложении. Заявитель имеет возможность просматривать статус электронного запроса, а также информацию о дальнейших действиях в «Личном кабинете» </w:t>
      </w:r>
      <w:r w:rsidRPr="009059B2">
        <w:rPr>
          <w:sz w:val="28"/>
          <w:szCs w:val="28"/>
        </w:rPr>
        <w:t>ЕПГУ, РПГУ</w:t>
      </w:r>
      <w:r w:rsidRPr="0032690A">
        <w:rPr>
          <w:sz w:val="28"/>
          <w:szCs w:val="28"/>
        </w:rPr>
        <w:t xml:space="preserve"> по собственной инициативе в любое </w:t>
      </w:r>
      <w:r w:rsidRPr="0032690A">
        <w:rPr>
          <w:spacing w:val="-6"/>
          <w:sz w:val="28"/>
          <w:szCs w:val="28"/>
        </w:rPr>
        <w:t>время.</w:t>
      </w:r>
    </w:p>
    <w:p w:rsidR="00C5428E" w:rsidRPr="0032690A" w:rsidRDefault="00C5428E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:rsidR="00C5428E" w:rsidRPr="0032690A" w:rsidRDefault="00C5428E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а) уведомление о записи на прием в Администрацию или РГАУ МФЦ, содержащее сведения о дате, времени и месте приема;</w:t>
      </w:r>
    </w:p>
    <w:p w:rsidR="00C5428E" w:rsidRPr="0032690A" w:rsidRDefault="00C5428E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б)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услуги, и начале процедуры предоставления услуги, а также сведения о дате и времени окончания предоставления услуги либо мотивированный отказ в приеме запроса и иных документов, необходимых для предоставления услуги;</w:t>
      </w:r>
    </w:p>
    <w:p w:rsidR="00C5428E" w:rsidRPr="0032690A" w:rsidRDefault="00C5428E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в)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C5428E" w:rsidRPr="0032690A" w:rsidRDefault="00C5428E" w:rsidP="009405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 xml:space="preserve">При предоставлении муниципальной услуги в электронной форме посредством ЕПГУ заявителю направляются следующие виды статусов о ходе ее предоставления: </w:t>
      </w:r>
    </w:p>
    <w:p w:rsidR="00C5428E" w:rsidRPr="0032690A" w:rsidRDefault="00C5428E" w:rsidP="009405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 xml:space="preserve">заявление (запрос) зарегистрировано; </w:t>
      </w:r>
    </w:p>
    <w:p w:rsidR="00C5428E" w:rsidRPr="0032690A" w:rsidRDefault="00C5428E" w:rsidP="009405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 xml:space="preserve">заявление (запрос) возвращено без рассмотрения; </w:t>
      </w:r>
    </w:p>
    <w:p w:rsidR="00C5428E" w:rsidRPr="0032690A" w:rsidRDefault="00C5428E" w:rsidP="009405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 xml:space="preserve">приглашение заявителя на личный прием; </w:t>
      </w:r>
    </w:p>
    <w:p w:rsidR="00C5428E" w:rsidRPr="0032690A" w:rsidRDefault="00C5428E" w:rsidP="009405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предоставлена; </w:t>
      </w:r>
    </w:p>
    <w:p w:rsidR="00C5428E" w:rsidRPr="0032690A" w:rsidRDefault="00C5428E" w:rsidP="009405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в предоставлении муниципальной услуги отказано.</w:t>
      </w:r>
    </w:p>
    <w:p w:rsidR="00C5428E" w:rsidRPr="0032690A" w:rsidRDefault="00C5428E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3.2.7. Осуществление оценки качества предоставления муниципальной услуги.</w:t>
      </w:r>
    </w:p>
    <w:p w:rsidR="00C5428E" w:rsidRPr="0032690A" w:rsidRDefault="00C5428E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 xml:space="preserve">Оценка качества предоставления муниципальной услуги осуществляется в соответствии с </w:t>
      </w:r>
      <w:hyperlink r:id="rId10" w:history="1">
        <w:r w:rsidRPr="0032690A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32690A">
        <w:rPr>
          <w:rFonts w:ascii="Times New Roman" w:hAnsi="Times New Roman" w:cs="Times New Roman"/>
          <w:sz w:val="28"/>
          <w:szCs w:val="28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 12 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ими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C5428E" w:rsidRPr="0032690A" w:rsidRDefault="00C5428E" w:rsidP="00FB17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3.2.8. Досудебное (внесудебное) обжалование решений и действий (бездействия) Администрации, ее должностных лиц, муниципальных служащих.</w:t>
      </w:r>
    </w:p>
    <w:p w:rsidR="00C5428E" w:rsidRPr="0032690A" w:rsidRDefault="00C5428E" w:rsidP="00FB17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 xml:space="preserve">Заявителю обеспечивается возможность направления жалобы на решения, действия (бездействие) Администрации, ее должностного лица либо муниципального служащего в соответствии со </w:t>
      </w:r>
      <w:hyperlink r:id="rId11" w:history="1">
        <w:r w:rsidRPr="0032690A">
          <w:rPr>
            <w:rFonts w:ascii="Times New Roman" w:hAnsi="Times New Roman" w:cs="Times New Roman"/>
            <w:sz w:val="28"/>
            <w:szCs w:val="28"/>
          </w:rPr>
          <w:t>статьей 11.2</w:t>
        </w:r>
      </w:hyperlink>
      <w:r w:rsidRPr="0032690A">
        <w:rPr>
          <w:rFonts w:ascii="Times New Roman" w:hAnsi="Times New Roman" w:cs="Times New Roman"/>
          <w:sz w:val="28"/>
          <w:szCs w:val="28"/>
        </w:rPr>
        <w:t xml:space="preserve"> Федерального закона № 210-ФЗ и в порядке, установленном </w:t>
      </w:r>
      <w:hyperlink r:id="rId12" w:history="1">
        <w:r w:rsidRPr="0032690A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32690A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C5428E" w:rsidRPr="0032690A" w:rsidRDefault="00C5428E" w:rsidP="007F0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428E" w:rsidRPr="0032690A" w:rsidRDefault="00C5428E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690A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32690A">
        <w:rPr>
          <w:rFonts w:ascii="Times New Roman" w:hAnsi="Times New Roman" w:cs="Times New Roman"/>
          <w:b/>
          <w:bCs/>
          <w:sz w:val="28"/>
          <w:szCs w:val="28"/>
        </w:rPr>
        <w:t>. Формы контроля за исполнением административного регламента</w:t>
      </w:r>
    </w:p>
    <w:p w:rsidR="00C5428E" w:rsidRPr="0032690A" w:rsidRDefault="00C5428E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2690A">
        <w:rPr>
          <w:rFonts w:ascii="Times New Roman" w:hAnsi="Times New Roman" w:cs="Times New Roman"/>
          <w:b/>
          <w:bCs/>
          <w:sz w:val="28"/>
          <w:szCs w:val="28"/>
        </w:rPr>
        <w:t>Порядок осуществления текущего контроля за соблюдением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690A">
        <w:rPr>
          <w:rFonts w:ascii="Times New Roman" w:hAnsi="Times New Roman" w:cs="Times New Roman"/>
          <w:b/>
          <w:bCs/>
          <w:sz w:val="28"/>
          <w:szCs w:val="28"/>
        </w:rPr>
        <w:t>и исполнением ответственными должностными лицами положений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690A">
        <w:rPr>
          <w:rFonts w:ascii="Times New Roman" w:hAnsi="Times New Roman" w:cs="Times New Roman"/>
          <w:b/>
          <w:bCs/>
          <w:sz w:val="28"/>
          <w:szCs w:val="28"/>
        </w:rPr>
        <w:t>административного регламента и иных нормативных правовых актов,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690A">
        <w:rPr>
          <w:rFonts w:ascii="Times New Roman" w:hAnsi="Times New Roman" w:cs="Times New Roman"/>
          <w:b/>
          <w:bCs/>
          <w:sz w:val="28"/>
          <w:szCs w:val="28"/>
        </w:rPr>
        <w:t>устанавливающих требования к предоставлению муниципальной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690A">
        <w:rPr>
          <w:rFonts w:ascii="Times New Roman" w:hAnsi="Times New Roman" w:cs="Times New Roman"/>
          <w:b/>
          <w:bCs/>
          <w:sz w:val="28"/>
          <w:szCs w:val="28"/>
        </w:rPr>
        <w:t>услуги, а также принятием ими решений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4.1. 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Администрации, уполномоченными на осуществление контроля за предоставлением муниципальной услуги.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Администрации.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проверок: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решений о предоставлении (об отказе в предоставлении) муниципальной услуги;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выявления и устранения нарушений прав граждан;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2690A">
        <w:rPr>
          <w:rFonts w:ascii="Times New Roman" w:hAnsi="Times New Roman" w:cs="Times New Roman"/>
          <w:b/>
          <w:bCs/>
          <w:sz w:val="28"/>
          <w:szCs w:val="28"/>
        </w:rPr>
        <w:t>Порядок и периодичность осуществления плановых и внеплановых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690A">
        <w:rPr>
          <w:rFonts w:ascii="Times New Roman" w:hAnsi="Times New Roman" w:cs="Times New Roman"/>
          <w:b/>
          <w:bCs/>
          <w:sz w:val="28"/>
          <w:szCs w:val="28"/>
        </w:rPr>
        <w:t>проверок полноты и качества предоставления муниципальной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690A">
        <w:rPr>
          <w:rFonts w:ascii="Times New Roman" w:hAnsi="Times New Roman" w:cs="Times New Roman"/>
          <w:b/>
          <w:bCs/>
          <w:sz w:val="28"/>
          <w:szCs w:val="28"/>
        </w:rPr>
        <w:t>услуги, в том числе порядок и формы контроля за полнотой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690A">
        <w:rPr>
          <w:rFonts w:ascii="Times New Roman" w:hAnsi="Times New Roman" w:cs="Times New Roman"/>
          <w:b/>
          <w:bCs/>
          <w:sz w:val="28"/>
          <w:szCs w:val="28"/>
        </w:rPr>
        <w:t>и качеством предоставления муниципальной услуги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4.2. Контроль за полнотой и качеством предоставления муниципальной услуги включает в себя проведение плановых и внеплановых проверок.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4.3. Плановые проверки осуществляются на основании годовых планов работы Администрации, утверждаемых руководителем Администрации. При плановой проверке полноты и качества предоставления муниципальной услуги контролю подлежат: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соблюдение сроков предоставления муниципальной услуги;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соблюдение положений настоящего Административного регламента;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правильность и обоснованность принятого решения об отказе в предоставлении муниципальной услуги.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Основанием для проведения внеплановых проверок являются: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Республики Башкортостан и нормативных правовых актов органов местного самоуправления;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обращения граждан на нарушения законодательства, в том числе на качество предоставления муниципальной услуги.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4.4. Для проведения проверки создается комиссия, в состав которой включаются должностные лица и специалисты Администрации.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Проверка осуществляется на основании решения Администрации.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4.5. Результаты проверки оформляются в виде справки, в которой отражаются выявленные недостатки и указываются сроки их устранения. Справка подписывается должностными лицами и специалистами Администрации, проводившими проверку. Проверяемые лица под подпись знакомятся со справкой.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2690A">
        <w:rPr>
          <w:rFonts w:ascii="Times New Roman" w:hAnsi="Times New Roman" w:cs="Times New Roman"/>
          <w:b/>
          <w:bCs/>
          <w:sz w:val="28"/>
          <w:szCs w:val="28"/>
        </w:rPr>
        <w:t>Ответственность должностных лиц Администрации за решения и действия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690A">
        <w:rPr>
          <w:rFonts w:ascii="Times New Roman" w:hAnsi="Times New Roman" w:cs="Times New Roman"/>
          <w:b/>
          <w:bCs/>
          <w:sz w:val="28"/>
          <w:szCs w:val="28"/>
        </w:rPr>
        <w:t>(бездействие), принимаемые (осуществляемые) ими в ходе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690A">
        <w:rPr>
          <w:rFonts w:ascii="Times New Roman" w:hAnsi="Times New Roman" w:cs="Times New Roman"/>
          <w:b/>
          <w:bCs/>
          <w:sz w:val="28"/>
          <w:szCs w:val="28"/>
        </w:rPr>
        <w:t>предоставления муниципальной услуги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4.6. По результатам проведенных проверок в случае выявления нарушений положений настоящего Административного регламента, нормативных правовых актов Российской Федерации,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Федерации.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2690A">
        <w:rPr>
          <w:rFonts w:ascii="Times New Roman" w:hAnsi="Times New Roman" w:cs="Times New Roman"/>
          <w:b/>
          <w:bCs/>
          <w:sz w:val="28"/>
          <w:szCs w:val="28"/>
        </w:rPr>
        <w:t>Требования к порядку и формам контроля за предоставлением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690A">
        <w:rPr>
          <w:rFonts w:ascii="Times New Roman" w:hAnsi="Times New Roman" w:cs="Times New Roman"/>
          <w:b/>
          <w:bCs/>
          <w:sz w:val="28"/>
          <w:szCs w:val="28"/>
        </w:rPr>
        <w:t>муниципальной услуги, в том числе со стороны граждан,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690A">
        <w:rPr>
          <w:rFonts w:ascii="Times New Roman" w:hAnsi="Times New Roman" w:cs="Times New Roman"/>
          <w:b/>
          <w:bCs/>
          <w:sz w:val="28"/>
          <w:szCs w:val="28"/>
        </w:rPr>
        <w:t>их объединений и организаций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4.7.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Граждане, их объединения и организации также имеют право: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вносить предложения о мерах по устранению нарушений настоящего Административного регламента.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4.8. Должностные лица Администрации принимают меры к прекращению допущенных нарушений, устраняют причины и условия, способствующие совершению нарушений.</w:t>
      </w:r>
    </w:p>
    <w:p w:rsidR="00C5428E" w:rsidRPr="0032690A" w:rsidRDefault="00C5428E" w:rsidP="00770B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 в порядке, установленном Федеральным законом от 2 мая 2006 года № 59-ФЗ «О порядке рассмотрения обращения граждан Российской Федерации».</w:t>
      </w:r>
    </w:p>
    <w:p w:rsidR="00C5428E" w:rsidRPr="0032690A" w:rsidRDefault="00C5428E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428E" w:rsidRPr="0032690A" w:rsidRDefault="00C5428E" w:rsidP="00965C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690A">
        <w:rPr>
          <w:rFonts w:ascii="Times New Roman" w:hAnsi="Times New Roman" w:cs="Times New Roman"/>
          <w:b/>
          <w:bCs/>
          <w:sz w:val="28"/>
          <w:szCs w:val="28"/>
        </w:rPr>
        <w:t>V.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</w:p>
    <w:p w:rsidR="00C5428E" w:rsidRPr="0032690A" w:rsidRDefault="00C5428E" w:rsidP="00965C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5428E" w:rsidRPr="0032690A" w:rsidRDefault="00C5428E" w:rsidP="00965C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690A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о праве заявителей на досудебное (внесудебное) </w:t>
      </w:r>
    </w:p>
    <w:p w:rsidR="00C5428E" w:rsidRPr="0032690A" w:rsidRDefault="00C5428E" w:rsidP="00965C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690A">
        <w:rPr>
          <w:rFonts w:ascii="Times New Roman" w:hAnsi="Times New Roman" w:cs="Times New Roman"/>
          <w:b/>
          <w:bCs/>
          <w:sz w:val="28"/>
          <w:szCs w:val="28"/>
        </w:rPr>
        <w:t>обжалование действий (бездействия) и (или) решений, принятых (осуществленных) в ходе предоставления муниципальной услуги</w:t>
      </w:r>
    </w:p>
    <w:p w:rsidR="00C5428E" w:rsidRPr="0032690A" w:rsidRDefault="00C5428E" w:rsidP="00770B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428E" w:rsidRPr="0032690A" w:rsidRDefault="00C5428E" w:rsidP="00FB1714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 xml:space="preserve">5.1. Заявитель (представитель) имеет право на досудебное (внесудебное) обжалование действий (бездействия) Администрации (Уполномоченного органа), ее должностных лиц, РГАУ МФЦ, а также работника РГАУ МФЦ при предоставлении муниципальной услуги (далее – жалоба). </w:t>
      </w:r>
    </w:p>
    <w:p w:rsidR="00C5428E" w:rsidRPr="0032690A" w:rsidRDefault="00C5428E" w:rsidP="00965C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428E" w:rsidRPr="0032690A" w:rsidRDefault="00C5428E" w:rsidP="00770B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690A">
        <w:rPr>
          <w:rFonts w:ascii="Times New Roman" w:hAnsi="Times New Roman" w:cs="Times New Roman"/>
          <w:b/>
          <w:bCs/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C5428E" w:rsidRPr="0032690A" w:rsidRDefault="00C5428E" w:rsidP="00770B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428E" w:rsidRPr="0032690A" w:rsidRDefault="00C5428E" w:rsidP="00FB1714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 xml:space="preserve"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 </w:t>
      </w:r>
    </w:p>
    <w:p w:rsidR="00C5428E" w:rsidRPr="0032690A" w:rsidRDefault="00C5428E" w:rsidP="00FB17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 xml:space="preserve">в Администрацию – на решение и (или) действия (бездействие) должностного лица, руководителя структурного подразделения Администрации, на решение и действия (бездействие) Уполномоченного органа, руководителя Уполномоченного органа; </w:t>
      </w:r>
    </w:p>
    <w:p w:rsidR="00C5428E" w:rsidRPr="0032690A" w:rsidRDefault="00C5428E" w:rsidP="00FB17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 xml:space="preserve">в Уполномоченный орган – на решение и (или) действия (бездействие) должностного лица, руководителя структурного подразделения Уполномоченного органа; </w:t>
      </w:r>
    </w:p>
    <w:p w:rsidR="00C5428E" w:rsidRPr="0032690A" w:rsidRDefault="00C5428E" w:rsidP="00FB17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 xml:space="preserve">к руководителю РГАУ МФЦ – на решения и действия (бездействие) работника РГАУ МФЦ; </w:t>
      </w:r>
    </w:p>
    <w:p w:rsidR="00C5428E" w:rsidRPr="0032690A" w:rsidRDefault="00C5428E" w:rsidP="00FB17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 xml:space="preserve">к учредителю РГАУ МФЦ – на решение и действия (бездействие) многофункционального центра. </w:t>
      </w:r>
    </w:p>
    <w:p w:rsidR="00C5428E" w:rsidRPr="0032690A" w:rsidRDefault="00C5428E" w:rsidP="00FB17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32690A">
        <w:rPr>
          <w:rFonts w:ascii="Times New Roman" w:hAnsi="Times New Roman" w:cs="Times New Roman"/>
          <w:sz w:val="28"/>
          <w:szCs w:val="28"/>
        </w:rPr>
        <w:t xml:space="preserve"> определяются уполномоченные на рассмотрение жалоб должностные лица.</w:t>
      </w:r>
    </w:p>
    <w:p w:rsidR="00C5428E" w:rsidRPr="0032690A" w:rsidRDefault="00C5428E" w:rsidP="00965C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428E" w:rsidRPr="0032690A" w:rsidRDefault="00C5428E" w:rsidP="00770B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690A">
        <w:rPr>
          <w:rFonts w:ascii="Times New Roman" w:hAnsi="Times New Roman" w:cs="Times New Roman"/>
          <w:b/>
          <w:bCs/>
          <w:sz w:val="28"/>
          <w:szCs w:val="28"/>
        </w:rPr>
        <w:t>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 и Портала государственных и муниципальных услуг (функций) Республики Башкортостан</w:t>
      </w:r>
    </w:p>
    <w:p w:rsidR="00C5428E" w:rsidRPr="0032690A" w:rsidRDefault="00C5428E" w:rsidP="00770B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5428E" w:rsidRPr="0032690A" w:rsidRDefault="00C5428E" w:rsidP="00972A6C">
      <w:pPr>
        <w:tabs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 xml:space="preserve">5.3. Информация о порядке подачи и рассмотрения жалобы размещается на информационных стендах в местах предоставления муниципальных услуг, на сайте Администрации (Уполномоченного органа), </w:t>
      </w:r>
      <w:r w:rsidRPr="009059B2">
        <w:rPr>
          <w:rFonts w:ascii="Times New Roman" w:hAnsi="Times New Roman" w:cs="Times New Roman"/>
          <w:sz w:val="28"/>
          <w:szCs w:val="28"/>
        </w:rPr>
        <w:t>ЕПГУ, РПГУ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2690A">
        <w:rPr>
          <w:rFonts w:ascii="Times New Roman" w:hAnsi="Times New Roman" w:cs="Times New Roman"/>
          <w:sz w:val="28"/>
          <w:szCs w:val="28"/>
        </w:rPr>
        <w:t>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C5428E" w:rsidRPr="0032690A" w:rsidRDefault="00C5428E" w:rsidP="00770B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428E" w:rsidRPr="0032690A" w:rsidRDefault="00C5428E" w:rsidP="00770B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690A">
        <w:rPr>
          <w:rFonts w:ascii="Times New Roman" w:hAnsi="Times New Roman" w:cs="Times New Roman"/>
          <w:b/>
          <w:bCs/>
          <w:sz w:val="28"/>
          <w:szCs w:val="28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</w:p>
    <w:p w:rsidR="00C5428E" w:rsidRPr="0032690A" w:rsidRDefault="00C5428E" w:rsidP="00770B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5428E" w:rsidRPr="0032690A" w:rsidRDefault="00C5428E" w:rsidP="00FB171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 xml:space="preserve">5.4. Порядок досудебного (внесудебного) обжалования решений и действий (бездействия) Администрации (Уполномоченного органа), предоставляющей муниципальную услугу, а также ее должностных лиц регулируется: </w:t>
      </w:r>
    </w:p>
    <w:p w:rsidR="00C5428E" w:rsidRPr="0032690A" w:rsidRDefault="00C5428E" w:rsidP="00FB17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 xml:space="preserve">Федеральным законом «Об организации предоставления государственных и муниципальных услуг»; </w:t>
      </w:r>
    </w:p>
    <w:p w:rsidR="00C5428E" w:rsidRPr="0032690A" w:rsidRDefault="00C5428E" w:rsidP="00FB17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Республики Башкортостан от 29 декабря 2012 года № 483 «О Правилах подачи и рассмотрения жалоб на решения и действия (бездействие) республиканских органов исполнительной власти и их должностных лиц, государственных гражданских служащих Республики Башкортостан, многофункционального центра, работников многофункционального центра, а также организаций, осуществляющих функции по предоставлению государственных или муниципальных услуг, и их работников»; </w:t>
      </w:r>
    </w:p>
    <w:p w:rsidR="00C5428E" w:rsidRDefault="00C5428E" w:rsidP="000D3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D37EE">
        <w:rPr>
          <w:rFonts w:ascii="Times New Roman" w:hAnsi="Times New Roman" w:cs="Times New Roman"/>
          <w:sz w:val="28"/>
          <w:szCs w:val="28"/>
        </w:rPr>
        <w:t>остановлением главы администрации городского поселения город Дюртюли муниципального района Дюртюлинский район Республики Башкортостан от 05.12.2018 № 12/14 «О порядке подачи и рассмотрения жалоб на решения и действия (бездействие) администрации городского поселения город Дюртюли муниципального района Дюртюлинский район Республики Башкортостан и ее должностных лиц, муниципальных служащих».</w:t>
      </w:r>
    </w:p>
    <w:p w:rsidR="00C5428E" w:rsidRPr="0032690A" w:rsidRDefault="00C5428E" w:rsidP="00FB17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2690A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 </w:t>
      </w:r>
    </w:p>
    <w:p w:rsidR="00C5428E" w:rsidRPr="0032690A" w:rsidRDefault="00C5428E" w:rsidP="00965CE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5428E" w:rsidRPr="0032690A" w:rsidRDefault="00C5428E" w:rsidP="00965CE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690A"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Pr="0032690A">
        <w:rPr>
          <w:rFonts w:ascii="Times New Roman" w:hAnsi="Times New Roman" w:cs="Times New Roman"/>
          <w:b/>
          <w:bCs/>
          <w:sz w:val="28"/>
          <w:szCs w:val="28"/>
        </w:rPr>
        <w:t>. Особенности выполнения административных процедур (действий) в РГАУ МФЦ</w:t>
      </w:r>
    </w:p>
    <w:p w:rsidR="00C5428E" w:rsidRPr="0032690A" w:rsidRDefault="00C5428E" w:rsidP="006320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428E" w:rsidRPr="0032690A" w:rsidRDefault="00C5428E" w:rsidP="006320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690A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административных процедур (действий) при предоставлении муниципальной услуги, выполняемых РГАУ МФЦ</w:t>
      </w:r>
    </w:p>
    <w:p w:rsidR="00C5428E" w:rsidRPr="0032690A" w:rsidRDefault="00C5428E" w:rsidP="006320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5428E" w:rsidRPr="0032690A" w:rsidRDefault="00C5428E" w:rsidP="004E1A6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6.1. РГАУ МФЦ осуществляет:</w:t>
      </w:r>
    </w:p>
    <w:p w:rsidR="00C5428E" w:rsidRPr="0032690A" w:rsidRDefault="00C5428E" w:rsidP="00632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информирование заявителей о порядке предоставления муниципальной услуги в РГАУ МФЦ,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услуги;</w:t>
      </w:r>
    </w:p>
    <w:p w:rsidR="00C5428E" w:rsidRPr="0032690A" w:rsidRDefault="00C5428E" w:rsidP="00632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прием запросов заявителей о предоставлении муниципальной услуги и иных документов, необходимых для предоставления муниципальной услуги;</w:t>
      </w:r>
    </w:p>
    <w:p w:rsidR="00C5428E" w:rsidRPr="0032690A" w:rsidRDefault="00C5428E" w:rsidP="00632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формирование и направление РГАУ МФЦ межведомственного запроса в органы, предоставляющие муниципальные услуги, в иные органы государственной власти, органы местного самоуправления и организации;</w:t>
      </w:r>
    </w:p>
    <w:p w:rsidR="00C5428E" w:rsidRPr="0032690A" w:rsidRDefault="00C5428E" w:rsidP="00E52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выдачу заявителю результата предоставления муниципальной услуги;</w:t>
      </w:r>
    </w:p>
    <w:p w:rsidR="00C5428E" w:rsidRPr="0032690A" w:rsidRDefault="00C5428E" w:rsidP="00BD46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иные процедуры и действия, предусмотренные Федеральным законом № 210-ФЗ.</w:t>
      </w:r>
    </w:p>
    <w:p w:rsidR="00C5428E" w:rsidRPr="0032690A" w:rsidRDefault="00C5428E" w:rsidP="00BD46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 xml:space="preserve">В соответствии с частью 1.1 статьи 16 Федерального закона № 210-ФЗ для реализации своих функций РГАУ МФЦ вправе привлекать иные организации. </w:t>
      </w:r>
    </w:p>
    <w:p w:rsidR="00C5428E" w:rsidRPr="0032690A" w:rsidRDefault="00C5428E" w:rsidP="00E52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428E" w:rsidRPr="0032690A" w:rsidRDefault="00C5428E" w:rsidP="006320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690A">
        <w:rPr>
          <w:rFonts w:ascii="Times New Roman" w:hAnsi="Times New Roman" w:cs="Times New Roman"/>
          <w:b/>
          <w:bCs/>
          <w:sz w:val="28"/>
          <w:szCs w:val="28"/>
        </w:rPr>
        <w:t xml:space="preserve">Информирование заявителей о порядке предоставления муниципальной услуги в РГАУ МФЦ,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предоставлении муниципальной услуги </w:t>
      </w:r>
    </w:p>
    <w:p w:rsidR="00C5428E" w:rsidRPr="0032690A" w:rsidRDefault="00C5428E" w:rsidP="006320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5428E" w:rsidRPr="0032690A" w:rsidRDefault="00C5428E" w:rsidP="00726C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 xml:space="preserve">6.2. Информирование заявителя РГАУ МФЦ осуществляется следующими способами: </w:t>
      </w:r>
    </w:p>
    <w:p w:rsidR="00C5428E" w:rsidRPr="0032690A" w:rsidRDefault="00C5428E" w:rsidP="00726C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а) посредством привлечения средств массовой информации, а также путем размещения информации на официальном сайте Республиканского государственного автономного учреждения Многофункциональный центр предоставления государственных и муниципальных услуг в сети Интернет (https://mfcrb.ru/) и информационных стендах многофункциональных центров;</w:t>
      </w:r>
    </w:p>
    <w:p w:rsidR="00C5428E" w:rsidRPr="0032690A" w:rsidRDefault="00C5428E" w:rsidP="00726C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б) при обращении заявителя в РГАУ МФЦ лично, по телефону, посредством почтовых отправлений либо по электронной почте.</w:t>
      </w:r>
    </w:p>
    <w:p w:rsidR="00C5428E" w:rsidRPr="0032690A" w:rsidRDefault="00C5428E" w:rsidP="00726C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При личном обращении работник РГАУ МФЦ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10 минут, время ожидания в очереди в секторе информирования для получения информации о муниципальных услугах не может превышать 10 минут.</w:t>
      </w:r>
    </w:p>
    <w:p w:rsidR="00C5428E" w:rsidRPr="0032690A" w:rsidRDefault="00C5428E" w:rsidP="00726C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Ответ на телефонный звонок должен начинаться с информации о наименовании организации, фамилии, имени, отчестве и должности специалиста РГАУ МФЦ, принявшего телефонный звонок. Индивидуальное устное консультирование при обращении заявителя по телефону работник РГАУ МФЦ осуществляет не более 10 минут.</w:t>
      </w:r>
    </w:p>
    <w:p w:rsidR="00C5428E" w:rsidRPr="0032690A" w:rsidRDefault="00C5428E" w:rsidP="00726C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В случае если для подготовки ответа требуется более продолжительное время, работник РГАУ МФЦ, осуществляющий индивидуальное устное консультирование по телефону, может предложить заявителю:</w:t>
      </w:r>
    </w:p>
    <w:p w:rsidR="00C5428E" w:rsidRPr="0032690A" w:rsidRDefault="00C5428E" w:rsidP="00726C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C5428E" w:rsidRPr="0032690A" w:rsidRDefault="00C5428E" w:rsidP="00726C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назначить другое время для консультаций.</w:t>
      </w:r>
    </w:p>
    <w:p w:rsidR="00C5428E" w:rsidRPr="0032690A" w:rsidRDefault="00C5428E" w:rsidP="009E73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 xml:space="preserve">При консультировании по письменным обращениям заявителей ответ направляется в письменном виде в срок не позднее тридцати календарных дней с момента регистрации обращения в форме электронного документа по адресу электронной почты, указанному в обращении, поступившем в РГАУ МФЦ в форме электронного документа, и в письменной форме по почтовому адресу, указанному в обращении, поступившем в РГАУ МФЦ в письменной форме. </w:t>
      </w:r>
    </w:p>
    <w:p w:rsidR="00C5428E" w:rsidRPr="0032690A" w:rsidRDefault="00C5428E" w:rsidP="009E73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5428E" w:rsidRPr="0032690A" w:rsidRDefault="00C5428E" w:rsidP="006320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690A">
        <w:rPr>
          <w:rFonts w:ascii="Times New Roman" w:hAnsi="Times New Roman" w:cs="Times New Roman"/>
          <w:b/>
          <w:bCs/>
          <w:sz w:val="28"/>
          <w:szCs w:val="28"/>
        </w:rPr>
        <w:t>Прием запросов заявителей о предоставлении муниципальной услуги и иных документов, необходимых для предоставления муниципальной услуги</w:t>
      </w:r>
    </w:p>
    <w:p w:rsidR="00C5428E" w:rsidRPr="0032690A" w:rsidRDefault="00C5428E" w:rsidP="006320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5428E" w:rsidRPr="0032690A" w:rsidRDefault="00C5428E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 xml:space="preserve">6.3. Прием запросов заявителей для получения муниципальной услуги осуществляется специалистами РГАУ МФЦ при личном присутствии заявителя (представителя)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 </w:t>
      </w:r>
    </w:p>
    <w:p w:rsidR="00C5428E" w:rsidRPr="0032690A" w:rsidRDefault="00C5428E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При обращении за предоставлением двух и более муниципальных услуг заявителю предлагается получить мультиталон электронной очереди.</w:t>
      </w:r>
    </w:p>
    <w:p w:rsidR="00C5428E" w:rsidRPr="0032690A" w:rsidRDefault="00C5428E" w:rsidP="0032677D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 xml:space="preserve">В случае если количество необходимых услуг составляет более четырех, прием осуществляется только по предварительной записи. Талон электронной очереди заявитель получает лично в РГАУ МФЦ при обращении за предоставлением услуги. Не допускается получение талона электронной очереди для третьих лиц. </w:t>
      </w:r>
    </w:p>
    <w:p w:rsidR="00C5428E" w:rsidRPr="0032690A" w:rsidRDefault="00C5428E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Работник РГАУ МФЦ осуществляет следующие действия:</w:t>
      </w:r>
    </w:p>
    <w:p w:rsidR="00C5428E" w:rsidRPr="0032690A" w:rsidRDefault="00C5428E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C5428E" w:rsidRPr="0032690A" w:rsidRDefault="00C5428E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проверяет полномочия представителя (в случае обращения представителя заявителя);</w:t>
      </w:r>
    </w:p>
    <w:p w:rsidR="00C5428E" w:rsidRPr="0032690A" w:rsidRDefault="00C5428E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принимает от заявителей заявление на предоставление муниципальной услуги;</w:t>
      </w:r>
    </w:p>
    <w:p w:rsidR="00C5428E" w:rsidRPr="0032690A" w:rsidRDefault="00C5428E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принимает от заявителей документы, необходимые для получения муниципальной услуги;</w:t>
      </w:r>
    </w:p>
    <w:p w:rsidR="00C5428E" w:rsidRPr="0032690A" w:rsidRDefault="00C5428E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проверяет правильность оформления заявления, соответствие представленных заявителем документов, необходимых для предоставления муниципальной услуги, требованиям настоящего Административного регламента;</w:t>
      </w:r>
    </w:p>
    <w:p w:rsidR="00C5428E" w:rsidRPr="0032690A" w:rsidRDefault="00C5428E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снимает копии с оригиналов документов, представленных заявителем, заверяет своей подписью с указанием даты, должности и фамилии, после чего возвращает оригиналы документов заявителю;</w:t>
      </w:r>
    </w:p>
    <w:p w:rsidR="00C5428E" w:rsidRPr="0032690A" w:rsidRDefault="00C5428E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в случае представления заявителем собственноручно снятых ксерокопий документов в обязательном порядке сверяет полученную копию с оригиналом документа, представленного заявителем, заверяет своей подписью с указанием должности и фамилии, после чего возвращает оригиналы документов заявителю;</w:t>
      </w:r>
    </w:p>
    <w:p w:rsidR="00C5428E" w:rsidRPr="0032690A" w:rsidRDefault="00C5428E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в случае отсутствия необходимых документов либо их несоответствия установленным формам и бланкам сообщает о данных фактах заявителю;</w:t>
      </w:r>
    </w:p>
    <w:p w:rsidR="00C5428E" w:rsidRPr="0032690A" w:rsidRDefault="00C5428E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в случае отсутствия возможности устранить выявленные недостатки в момент первичного обращения предлагает заявителю посетить РГАУ МФЦ ещё раз в удобное для заявителя время с полным пакетом документов;</w:t>
      </w:r>
    </w:p>
    <w:p w:rsidR="00C5428E" w:rsidRPr="0032690A" w:rsidRDefault="00C5428E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в случае требования заявителя направить неполный пакет документов в Администрацию информирует заявителя о возможности получения отказа в предоставлении муниципальной услуги, о чем делается соответствующая запись в расписке в приеме документов;</w:t>
      </w:r>
    </w:p>
    <w:p w:rsidR="00C5428E" w:rsidRPr="0032690A" w:rsidRDefault="00C5428E" w:rsidP="009E735C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регистрирует представленные заявителем заявление, а также иные документы в автоматизированной информационной системе "Многофункциональный центр" (далее – АИС МФЦ), если иное не предусмотрено Соглашениями о взаимодействии;</w:t>
      </w:r>
    </w:p>
    <w:p w:rsidR="00C5428E" w:rsidRPr="0032690A" w:rsidRDefault="00C5428E" w:rsidP="0036325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254">
        <w:rPr>
          <w:rFonts w:ascii="Times New Roman" w:hAnsi="Times New Roman" w:cs="Times New Roman"/>
          <w:sz w:val="28"/>
          <w:szCs w:val="28"/>
        </w:rPr>
        <w:t>выдает расписку (опись) по форме согласно Приложению № 4, содержащую информацию о заявителе, регистрационном номере дела, перечне документов, дате принятия документов и ориентировочной дате выдачи результата предоставления муниципальной услуги. Дополнительно</w:t>
      </w:r>
      <w:r w:rsidRPr="0032690A">
        <w:rPr>
          <w:rFonts w:ascii="Times New Roman" w:hAnsi="Times New Roman" w:cs="Times New Roman"/>
          <w:sz w:val="28"/>
          <w:szCs w:val="28"/>
        </w:rPr>
        <w:t xml:space="preserve"> в расписке указывается способ получения заявителем документов, а также примерный срок хранения результата услуги в РГАУ МФЦ (если выбран способ получения результата услуги лично в РГАУ МФЦ), режим работы и номер телефона единого контакт-центра РГАУ МФЦ. Получение заявителем указанного документа подтверждает факт принятия документов от заявителя.</w:t>
      </w:r>
    </w:p>
    <w:p w:rsidR="00C5428E" w:rsidRPr="0032690A" w:rsidRDefault="00C5428E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6.4. Работник РГАУ МФЦ не вправе требовать от заявителя:</w:t>
      </w:r>
    </w:p>
    <w:p w:rsidR="00C5428E" w:rsidRPr="0032690A" w:rsidRDefault="00C5428E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C5428E" w:rsidRPr="0032690A" w:rsidRDefault="00C5428E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и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подлежащих обязательному представлению заявителем в соответствии с частью 6 статьи 7 Федерального закона № 210-ФЗ. Заявитель вправе представить указанные документы и информацию по собственной инициативе;</w:t>
      </w:r>
    </w:p>
    <w:p w:rsidR="00C5428E" w:rsidRPr="0032690A" w:rsidRDefault="00C5428E" w:rsidP="00D80B94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которые являются необходимыми и обязательными для предоставления муниципальной услуги, и получения документов и информации, предоставляемых в результате предоставления таких услуг.</w:t>
      </w:r>
    </w:p>
    <w:p w:rsidR="00C5428E" w:rsidRPr="0032690A" w:rsidRDefault="00C5428E" w:rsidP="006320A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 xml:space="preserve">6.5. Представленные заявителем в форме документов на бумажном носителе заявление и прилагаемые к нему документы переводятся специалистом РГАУ МФЦ в форму электронного документа и (или) электронных образов документов. Электронные документы и (или) электронные образы документов заверяются усиленной квалифицированной электронной подписью должностного лица РГАУ МФЦ, направляются в Администрацию с использованием АИС МФЦ и защищенных каналов связи, обеспечивающих защиту передаваемой в Администрацию информации и сведений от неправомерного доступа, уничтожения, модификации, блокирования, копирования, распространения, иных неправомерных действий. </w:t>
      </w:r>
    </w:p>
    <w:p w:rsidR="00C5428E" w:rsidRPr="0032690A" w:rsidRDefault="00C5428E" w:rsidP="00632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Срок передачи РГАУ МФЦ принятых им заявлений и прилагаемых документов в форме электронного документа и (или) электронных образов документов в Администрацию не должен превышать один рабочий день.</w:t>
      </w:r>
    </w:p>
    <w:p w:rsidR="00C5428E" w:rsidRPr="0032690A" w:rsidRDefault="00C5428E" w:rsidP="00D80B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Порядок и сроки передачи РГАУ МФЦ принятых им заявлений и прилагаемых документов в форме документов на бумажном носителе в Администрацию определяются Соглашением о взаимодействии.</w:t>
      </w:r>
    </w:p>
    <w:p w:rsidR="00C5428E" w:rsidRPr="0032690A" w:rsidRDefault="00C5428E" w:rsidP="00632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428E" w:rsidRPr="0032690A" w:rsidRDefault="00C5428E" w:rsidP="00315C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690A">
        <w:rPr>
          <w:rFonts w:ascii="Times New Roman" w:hAnsi="Times New Roman" w:cs="Times New Roman"/>
          <w:b/>
          <w:bCs/>
          <w:sz w:val="28"/>
          <w:szCs w:val="28"/>
        </w:rPr>
        <w:t>Формирование и направление РГАУ МФЦ межведомственного запроса в органы, предоставляющие муниципальные услуги, в иные органы государственной власти, органы местного самоуправления и организации</w:t>
      </w:r>
    </w:p>
    <w:p w:rsidR="00C5428E" w:rsidRPr="0032690A" w:rsidRDefault="00C5428E" w:rsidP="00632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5428E" w:rsidRPr="00156FBE" w:rsidRDefault="00C5428E" w:rsidP="00632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EF1">
        <w:rPr>
          <w:rFonts w:ascii="Times New Roman" w:hAnsi="Times New Roman" w:cs="Times New Roman"/>
          <w:sz w:val="28"/>
          <w:szCs w:val="28"/>
        </w:rPr>
        <w:t>6.6. РГАУ МФЦ вправе формировать и направлять межведомственные запросы о предоставлении документов (сведений, информации), необходимые для предоставления муниципальной услуги, в органы власти, организации, участвующие в предоставлении муниципальной услуги, в случаях и порядке, установленных Соглашением о взаимодействии.</w:t>
      </w:r>
    </w:p>
    <w:p w:rsidR="00C5428E" w:rsidRPr="0032690A" w:rsidRDefault="00C5428E" w:rsidP="00632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428E" w:rsidRPr="0032690A" w:rsidRDefault="00C5428E" w:rsidP="006320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690A">
        <w:rPr>
          <w:rFonts w:ascii="Times New Roman" w:hAnsi="Times New Roman" w:cs="Times New Roman"/>
          <w:b/>
          <w:bCs/>
          <w:sz w:val="28"/>
          <w:szCs w:val="28"/>
        </w:rPr>
        <w:t xml:space="preserve">Выдача заявителю результата предоставления муниципальной услуги </w:t>
      </w:r>
    </w:p>
    <w:p w:rsidR="00C5428E" w:rsidRPr="0032690A" w:rsidRDefault="00C5428E" w:rsidP="006320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428E" w:rsidRPr="0032690A" w:rsidRDefault="00C5428E" w:rsidP="00632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6.7. При наличии в заявлении о предоставлении муниципальной услуги указания о выдаче результатов оказания услуги через РГАУ МФЦ Администрация передает документы в РГАУ МФЦ для последующей выдачи заявителю.</w:t>
      </w:r>
    </w:p>
    <w:p w:rsidR="00C5428E" w:rsidRPr="0032690A" w:rsidRDefault="00C5428E" w:rsidP="00632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Порядок и сроки передачи Администрацией таких документов в РГАУ МФЦ определяются Соглашением о взаимодействии.</w:t>
      </w:r>
    </w:p>
    <w:p w:rsidR="00C5428E" w:rsidRPr="0032690A" w:rsidRDefault="00C5428E" w:rsidP="00632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6.8. Прием заявителей для выдачи документов, являющихся результатом муниципальной услуги, осуществляется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C5428E" w:rsidRPr="0032690A" w:rsidRDefault="00C5428E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Работник РГАУ МФЦ осуществляет следующие действия:</w:t>
      </w:r>
    </w:p>
    <w:p w:rsidR="00C5428E" w:rsidRPr="0032690A" w:rsidRDefault="00C5428E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C5428E" w:rsidRPr="0032690A" w:rsidRDefault="00C5428E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проверяет полномочия представителя заявителя (в случае обращения представителя заявителя);</w:t>
      </w:r>
    </w:p>
    <w:p w:rsidR="00C5428E" w:rsidRPr="0032690A" w:rsidRDefault="00C5428E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определяет статус исполнения запроса заявителя в АИС МФЦ;</w:t>
      </w:r>
    </w:p>
    <w:p w:rsidR="00C5428E" w:rsidRPr="0032690A" w:rsidRDefault="00C5428E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C5428E" w:rsidRDefault="00C5428E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90A">
        <w:rPr>
          <w:rFonts w:ascii="Times New Roman" w:hAnsi="Times New Roman" w:cs="Times New Roman"/>
          <w:sz w:val="28"/>
          <w:szCs w:val="28"/>
        </w:rPr>
        <w:t>запрашивает согласие заявителя на участие в смс-опросе для оценки качества предоставленных услуг РГАУ МФЦ.</w:t>
      </w:r>
    </w:p>
    <w:p w:rsidR="00C5428E" w:rsidRDefault="00C5428E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428E" w:rsidRPr="0032690A" w:rsidRDefault="00C5428E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428E" w:rsidRDefault="00C5428E" w:rsidP="000D37EE">
      <w:pPr>
        <w:spacing w:after="160" w:line="259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C5428E" w:rsidRDefault="00C5428E" w:rsidP="000D37EE">
      <w:pPr>
        <w:spacing w:after="160" w:line="259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C5428E" w:rsidRDefault="00C5428E" w:rsidP="000D37EE">
      <w:pPr>
        <w:spacing w:after="160" w:line="259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C5428E" w:rsidRDefault="00C5428E" w:rsidP="000D37EE">
      <w:pPr>
        <w:spacing w:after="160" w:line="259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C5428E" w:rsidRDefault="00C5428E" w:rsidP="000D37EE">
      <w:pPr>
        <w:spacing w:after="160" w:line="259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C5428E" w:rsidRDefault="00C5428E" w:rsidP="000D37EE">
      <w:pPr>
        <w:spacing w:after="160" w:line="259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C5428E" w:rsidRDefault="00C5428E" w:rsidP="000D37EE">
      <w:pPr>
        <w:spacing w:after="160" w:line="259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C5428E" w:rsidRDefault="00C5428E" w:rsidP="000D37EE">
      <w:pPr>
        <w:spacing w:after="160" w:line="259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C5428E" w:rsidRDefault="00C5428E" w:rsidP="000D37EE">
      <w:pPr>
        <w:spacing w:after="160" w:line="259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C5428E" w:rsidRDefault="00C5428E" w:rsidP="000D37EE">
      <w:pPr>
        <w:spacing w:after="160" w:line="259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C5428E" w:rsidRDefault="00C5428E" w:rsidP="000D37EE">
      <w:pPr>
        <w:spacing w:after="160" w:line="259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C5428E" w:rsidRDefault="00C5428E" w:rsidP="000D37EE">
      <w:pPr>
        <w:spacing w:after="160" w:line="259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C5428E" w:rsidRDefault="00C5428E" w:rsidP="000D37EE">
      <w:pPr>
        <w:spacing w:after="160" w:line="259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C5428E" w:rsidRDefault="00C5428E" w:rsidP="000D37EE">
      <w:pPr>
        <w:spacing w:after="160" w:line="259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C5428E" w:rsidRDefault="00C5428E" w:rsidP="000D37EE">
      <w:pPr>
        <w:spacing w:after="160" w:line="259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C5428E" w:rsidRDefault="00C5428E" w:rsidP="000D37EE">
      <w:pPr>
        <w:spacing w:after="160" w:line="259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C5428E" w:rsidRDefault="00C5428E" w:rsidP="000D37EE">
      <w:pPr>
        <w:spacing w:after="160" w:line="259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C5428E" w:rsidRDefault="00C5428E" w:rsidP="000D37EE">
      <w:pPr>
        <w:spacing w:after="160" w:line="259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C5428E" w:rsidRDefault="00C5428E" w:rsidP="000D37EE">
      <w:pPr>
        <w:spacing w:after="160" w:line="259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C5428E" w:rsidRDefault="00C5428E" w:rsidP="000D37EE">
      <w:pPr>
        <w:spacing w:after="160" w:line="259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C5428E" w:rsidRDefault="00C5428E" w:rsidP="000D37EE">
      <w:pPr>
        <w:spacing w:after="160" w:line="259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C5428E" w:rsidRDefault="00C5428E" w:rsidP="000D37EE">
      <w:pPr>
        <w:spacing w:after="160" w:line="259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C5428E" w:rsidRDefault="00C5428E" w:rsidP="000D37EE">
      <w:pPr>
        <w:spacing w:after="160" w:line="259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C5428E" w:rsidRDefault="00C5428E" w:rsidP="000D37EE">
      <w:pPr>
        <w:spacing w:after="160" w:line="259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C5428E" w:rsidRPr="000D37EE" w:rsidRDefault="00C5428E" w:rsidP="000D37EE">
      <w:pPr>
        <w:widowControl w:val="0"/>
        <w:autoSpaceDE w:val="0"/>
        <w:autoSpaceDN w:val="0"/>
        <w:adjustRightInd w:val="0"/>
        <w:spacing w:after="0" w:line="240" w:lineRule="auto"/>
        <w:ind w:firstLine="3828"/>
        <w:rPr>
          <w:rFonts w:ascii="Times New Roman" w:hAnsi="Times New Roman" w:cs="Times New Roman"/>
          <w:b/>
          <w:bCs/>
          <w:sz w:val="18"/>
          <w:szCs w:val="18"/>
        </w:rPr>
      </w:pPr>
      <w:r w:rsidRPr="000D37EE">
        <w:rPr>
          <w:rFonts w:ascii="Times New Roman" w:hAnsi="Times New Roman" w:cs="Times New Roman"/>
          <w:b/>
          <w:bCs/>
          <w:sz w:val="18"/>
          <w:szCs w:val="18"/>
        </w:rPr>
        <w:t>Приложение № 1</w:t>
      </w:r>
    </w:p>
    <w:p w:rsidR="00C5428E" w:rsidRPr="000D37EE" w:rsidRDefault="00C5428E" w:rsidP="000D37EE">
      <w:pPr>
        <w:widowControl w:val="0"/>
        <w:autoSpaceDE w:val="0"/>
        <w:autoSpaceDN w:val="0"/>
        <w:adjustRightInd w:val="0"/>
        <w:spacing w:after="0" w:line="240" w:lineRule="auto"/>
        <w:ind w:left="3828"/>
        <w:rPr>
          <w:rFonts w:ascii="Times New Roman" w:hAnsi="Times New Roman" w:cs="Times New Roman"/>
          <w:b/>
          <w:bCs/>
          <w:sz w:val="18"/>
          <w:szCs w:val="18"/>
        </w:rPr>
      </w:pPr>
      <w:r w:rsidRPr="000D37EE">
        <w:rPr>
          <w:rFonts w:ascii="Times New Roman" w:hAnsi="Times New Roman" w:cs="Times New Roman"/>
          <w:b/>
          <w:bCs/>
          <w:sz w:val="18"/>
          <w:szCs w:val="18"/>
        </w:rPr>
        <w:t xml:space="preserve">к Административному регламенту предоставления </w:t>
      </w:r>
    </w:p>
    <w:p w:rsidR="00C5428E" w:rsidRPr="000D37EE" w:rsidRDefault="00C5428E" w:rsidP="000D37EE">
      <w:pPr>
        <w:widowControl w:val="0"/>
        <w:autoSpaceDE w:val="0"/>
        <w:autoSpaceDN w:val="0"/>
        <w:adjustRightInd w:val="0"/>
        <w:spacing w:after="0" w:line="240" w:lineRule="auto"/>
        <w:ind w:firstLine="3828"/>
        <w:rPr>
          <w:rFonts w:ascii="Times New Roman" w:hAnsi="Times New Roman" w:cs="Times New Roman"/>
          <w:b/>
          <w:bCs/>
          <w:sz w:val="18"/>
          <w:szCs w:val="18"/>
        </w:rPr>
      </w:pPr>
      <w:r w:rsidRPr="000D37EE">
        <w:rPr>
          <w:rFonts w:ascii="Times New Roman" w:hAnsi="Times New Roman" w:cs="Times New Roman"/>
          <w:b/>
          <w:bCs/>
          <w:sz w:val="18"/>
          <w:szCs w:val="18"/>
        </w:rPr>
        <w:t xml:space="preserve">муниципальной услуги  «Передача жилых помещений </w:t>
      </w:r>
    </w:p>
    <w:p w:rsidR="00C5428E" w:rsidRPr="000D37EE" w:rsidRDefault="00C5428E" w:rsidP="000D37EE">
      <w:pPr>
        <w:widowControl w:val="0"/>
        <w:autoSpaceDE w:val="0"/>
        <w:autoSpaceDN w:val="0"/>
        <w:adjustRightInd w:val="0"/>
        <w:spacing w:after="0" w:line="240" w:lineRule="auto"/>
        <w:ind w:firstLine="3828"/>
        <w:rPr>
          <w:rFonts w:ascii="Times New Roman" w:hAnsi="Times New Roman" w:cs="Times New Roman"/>
          <w:b/>
          <w:bCs/>
          <w:sz w:val="18"/>
          <w:szCs w:val="18"/>
        </w:rPr>
      </w:pPr>
      <w:r w:rsidRPr="000D37EE">
        <w:rPr>
          <w:rFonts w:ascii="Times New Roman" w:hAnsi="Times New Roman" w:cs="Times New Roman"/>
          <w:b/>
          <w:bCs/>
          <w:sz w:val="18"/>
          <w:szCs w:val="18"/>
        </w:rPr>
        <w:t xml:space="preserve">муниципального жилищного  фонда в собственность граждан </w:t>
      </w:r>
    </w:p>
    <w:p w:rsidR="00C5428E" w:rsidRPr="000D37EE" w:rsidRDefault="00C5428E" w:rsidP="000D37EE">
      <w:pPr>
        <w:widowControl w:val="0"/>
        <w:autoSpaceDE w:val="0"/>
        <w:autoSpaceDN w:val="0"/>
        <w:adjustRightInd w:val="0"/>
        <w:spacing w:after="0" w:line="240" w:lineRule="auto"/>
        <w:ind w:left="3828"/>
        <w:rPr>
          <w:rFonts w:ascii="Times New Roman" w:hAnsi="Times New Roman" w:cs="Times New Roman"/>
          <w:b/>
          <w:bCs/>
          <w:sz w:val="18"/>
          <w:szCs w:val="18"/>
        </w:rPr>
      </w:pPr>
      <w:r w:rsidRPr="000D37EE">
        <w:rPr>
          <w:rFonts w:ascii="Times New Roman" w:hAnsi="Times New Roman" w:cs="Times New Roman"/>
          <w:b/>
          <w:bCs/>
          <w:sz w:val="18"/>
          <w:szCs w:val="18"/>
        </w:rPr>
        <w:t>в порядке приватизации» в городском поселении город Дюртюли муниципального района Дюртюлинский район</w:t>
      </w:r>
    </w:p>
    <w:p w:rsidR="00C5428E" w:rsidRPr="000D37EE" w:rsidRDefault="00C5428E" w:rsidP="000D37EE">
      <w:pPr>
        <w:widowControl w:val="0"/>
        <w:autoSpaceDE w:val="0"/>
        <w:autoSpaceDN w:val="0"/>
        <w:adjustRightInd w:val="0"/>
        <w:spacing w:after="0" w:line="240" w:lineRule="auto"/>
        <w:ind w:left="3828"/>
        <w:rPr>
          <w:rFonts w:ascii="Times New Roman" w:hAnsi="Times New Roman" w:cs="Times New Roman"/>
          <w:b/>
          <w:bCs/>
          <w:sz w:val="18"/>
          <w:szCs w:val="18"/>
        </w:rPr>
      </w:pPr>
      <w:r w:rsidRPr="000D37EE">
        <w:rPr>
          <w:rFonts w:ascii="Times New Roman" w:hAnsi="Times New Roman" w:cs="Times New Roman"/>
          <w:b/>
          <w:bCs/>
          <w:sz w:val="18"/>
          <w:szCs w:val="18"/>
        </w:rPr>
        <w:t>Республики Башкортостан</w:t>
      </w:r>
    </w:p>
    <w:p w:rsidR="00C5428E" w:rsidRPr="000D37EE" w:rsidRDefault="00C5428E" w:rsidP="000D37EE">
      <w:pPr>
        <w:widowControl w:val="0"/>
        <w:autoSpaceDE w:val="0"/>
        <w:autoSpaceDN w:val="0"/>
        <w:adjustRightInd w:val="0"/>
        <w:spacing w:after="0" w:line="240" w:lineRule="auto"/>
        <w:ind w:firstLine="3828"/>
        <w:rPr>
          <w:rFonts w:ascii="Times New Roman" w:hAnsi="Times New Roman" w:cs="Times New Roman"/>
          <w:b/>
          <w:bCs/>
          <w:sz w:val="18"/>
          <w:szCs w:val="18"/>
        </w:rPr>
      </w:pPr>
    </w:p>
    <w:p w:rsidR="00C5428E" w:rsidRPr="000D37EE" w:rsidRDefault="00C5428E" w:rsidP="000D37EE">
      <w:pPr>
        <w:widowControl w:val="0"/>
        <w:autoSpaceDE w:val="0"/>
        <w:autoSpaceDN w:val="0"/>
        <w:adjustRightInd w:val="0"/>
        <w:spacing w:after="0" w:line="240" w:lineRule="auto"/>
        <w:ind w:firstLine="3828"/>
        <w:rPr>
          <w:rFonts w:ascii="Times New Roman" w:hAnsi="Times New Roman" w:cs="Times New Roman"/>
          <w:b/>
          <w:bCs/>
          <w:sz w:val="8"/>
          <w:szCs w:val="8"/>
        </w:rPr>
      </w:pPr>
      <w:r w:rsidRPr="000D37E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</w:t>
      </w:r>
    </w:p>
    <w:p w:rsidR="00C5428E" w:rsidRPr="000D37EE" w:rsidRDefault="00C5428E" w:rsidP="000D37EE">
      <w:pPr>
        <w:widowControl w:val="0"/>
        <w:autoSpaceDE w:val="0"/>
        <w:autoSpaceDN w:val="0"/>
        <w:adjustRightInd w:val="0"/>
        <w:spacing w:after="0" w:line="240" w:lineRule="auto"/>
        <w:ind w:firstLine="38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Администрацию</w:t>
      </w:r>
    </w:p>
    <w:p w:rsidR="00C5428E" w:rsidRPr="000D37EE" w:rsidRDefault="00C5428E" w:rsidP="000D37EE">
      <w:pPr>
        <w:widowControl w:val="0"/>
        <w:autoSpaceDE w:val="0"/>
        <w:autoSpaceDN w:val="0"/>
        <w:adjustRightInd w:val="0"/>
        <w:spacing w:after="0" w:line="240" w:lineRule="auto"/>
        <w:ind w:firstLine="3828"/>
        <w:rPr>
          <w:rFonts w:ascii="Times New Roman" w:hAnsi="Times New Roman" w:cs="Times New Roman"/>
          <w:b/>
          <w:bCs/>
          <w:sz w:val="28"/>
          <w:szCs w:val="28"/>
        </w:rPr>
      </w:pPr>
      <w:r w:rsidRPr="000D37EE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C5428E" w:rsidRPr="000D37EE" w:rsidRDefault="00C5428E" w:rsidP="000D37EE">
      <w:pPr>
        <w:widowControl w:val="0"/>
        <w:autoSpaceDE w:val="0"/>
        <w:autoSpaceDN w:val="0"/>
        <w:adjustRightInd w:val="0"/>
        <w:spacing w:after="0" w:line="240" w:lineRule="auto"/>
        <w:ind w:firstLine="3828"/>
        <w:rPr>
          <w:rFonts w:ascii="Times New Roman" w:hAnsi="Times New Roman" w:cs="Times New Roman"/>
          <w:sz w:val="18"/>
          <w:szCs w:val="18"/>
        </w:rPr>
      </w:pPr>
      <w:r w:rsidRPr="000D37EE">
        <w:rPr>
          <w:rFonts w:ascii="Times New Roman" w:hAnsi="Times New Roman" w:cs="Times New Roman"/>
          <w:sz w:val="18"/>
          <w:szCs w:val="18"/>
        </w:rPr>
        <w:t xml:space="preserve">                                                (наименование)</w:t>
      </w:r>
    </w:p>
    <w:p w:rsidR="00C5428E" w:rsidRPr="000D37EE" w:rsidRDefault="00C5428E" w:rsidP="000D37EE">
      <w:pPr>
        <w:tabs>
          <w:tab w:val="left" w:pos="5954"/>
          <w:tab w:val="left" w:pos="6096"/>
          <w:tab w:val="left" w:pos="9072"/>
        </w:tabs>
        <w:autoSpaceDE w:val="0"/>
        <w:autoSpaceDN w:val="0"/>
        <w:adjustRightInd w:val="0"/>
        <w:spacing w:after="0" w:line="240" w:lineRule="auto"/>
        <w:ind w:firstLine="3828"/>
        <w:jc w:val="both"/>
        <w:outlineLvl w:val="0"/>
        <w:rPr>
          <w:rFonts w:ascii="Times New Roman" w:hAnsi="Times New Roman" w:cs="Times New Roman"/>
          <w:sz w:val="20"/>
          <w:szCs w:val="20"/>
          <w:lang w:eastAsia="ru-RU"/>
        </w:rPr>
      </w:pPr>
      <w:r w:rsidRPr="000D37EE">
        <w:rPr>
          <w:rFonts w:ascii="Times New Roman" w:hAnsi="Times New Roman" w:cs="Times New Roman"/>
          <w:sz w:val="20"/>
          <w:szCs w:val="20"/>
          <w:lang w:eastAsia="ru-RU"/>
        </w:rPr>
        <w:t xml:space="preserve">от ____________________________________________________ </w:t>
      </w:r>
    </w:p>
    <w:p w:rsidR="00C5428E" w:rsidRPr="000D37EE" w:rsidRDefault="00C5428E" w:rsidP="000D37EE">
      <w:pPr>
        <w:widowControl w:val="0"/>
        <w:autoSpaceDE w:val="0"/>
        <w:autoSpaceDN w:val="0"/>
        <w:spacing w:after="0" w:line="240" w:lineRule="auto"/>
        <w:ind w:firstLine="3828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0D37EE">
        <w:rPr>
          <w:rFonts w:ascii="Times New Roman" w:hAnsi="Times New Roman" w:cs="Times New Roman"/>
          <w:sz w:val="16"/>
          <w:szCs w:val="16"/>
          <w:lang w:eastAsia="ru-RU"/>
        </w:rPr>
        <w:t xml:space="preserve">                   (фамилия, имя, отчество (последнее – при наличии))</w:t>
      </w:r>
    </w:p>
    <w:p w:rsidR="00C5428E" w:rsidRPr="000D37EE" w:rsidRDefault="00C5428E" w:rsidP="000D37EE">
      <w:pPr>
        <w:widowControl w:val="0"/>
        <w:autoSpaceDE w:val="0"/>
        <w:autoSpaceDN w:val="0"/>
        <w:spacing w:after="0" w:line="240" w:lineRule="auto"/>
        <w:ind w:firstLine="382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D37EE">
        <w:rPr>
          <w:rFonts w:ascii="Times New Roman" w:hAnsi="Times New Roman" w:cs="Times New Roman"/>
          <w:sz w:val="20"/>
          <w:szCs w:val="20"/>
          <w:lang w:eastAsia="ru-RU"/>
        </w:rPr>
        <w:t>реквизиты основного документа, удостоверяющего личность:</w:t>
      </w:r>
    </w:p>
    <w:p w:rsidR="00C5428E" w:rsidRPr="000D37EE" w:rsidRDefault="00C5428E" w:rsidP="000D37EE">
      <w:pPr>
        <w:widowControl w:val="0"/>
        <w:autoSpaceDE w:val="0"/>
        <w:autoSpaceDN w:val="0"/>
        <w:spacing w:after="0" w:line="240" w:lineRule="auto"/>
        <w:ind w:firstLine="3828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0D37EE">
        <w:rPr>
          <w:rFonts w:ascii="Times New Roman" w:hAnsi="Times New Roman" w:cs="Times New Roman"/>
          <w:sz w:val="20"/>
          <w:szCs w:val="20"/>
          <w:lang w:eastAsia="ru-RU"/>
        </w:rPr>
        <w:t>_______________________________________________________</w:t>
      </w:r>
    </w:p>
    <w:p w:rsidR="00C5428E" w:rsidRPr="000D37EE" w:rsidRDefault="00C5428E" w:rsidP="000D37EE">
      <w:pPr>
        <w:widowControl w:val="0"/>
        <w:autoSpaceDE w:val="0"/>
        <w:autoSpaceDN w:val="0"/>
        <w:spacing w:after="0" w:line="240" w:lineRule="auto"/>
        <w:ind w:firstLine="382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D37EE">
        <w:rPr>
          <w:rFonts w:ascii="Times New Roman" w:hAnsi="Times New Roman" w:cs="Times New Roman"/>
          <w:sz w:val="20"/>
          <w:szCs w:val="20"/>
          <w:lang w:eastAsia="ru-RU"/>
        </w:rPr>
        <w:t>_______________________________________________________</w:t>
      </w:r>
    </w:p>
    <w:p w:rsidR="00C5428E" w:rsidRPr="000D37EE" w:rsidRDefault="00C5428E" w:rsidP="000D37EE">
      <w:pPr>
        <w:widowControl w:val="0"/>
        <w:autoSpaceDE w:val="0"/>
        <w:autoSpaceDN w:val="0"/>
        <w:spacing w:after="0" w:line="240" w:lineRule="auto"/>
        <w:ind w:firstLine="3828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0D37EE">
        <w:rPr>
          <w:rFonts w:ascii="Times New Roman" w:hAnsi="Times New Roman" w:cs="Times New Roman"/>
          <w:sz w:val="16"/>
          <w:szCs w:val="16"/>
          <w:lang w:eastAsia="ru-RU"/>
        </w:rPr>
        <w:t xml:space="preserve">         (указываются наименование документа, номер, кем и когда выдан)</w:t>
      </w:r>
    </w:p>
    <w:p w:rsidR="00C5428E" w:rsidRPr="000D37EE" w:rsidRDefault="00C5428E" w:rsidP="000D37EE">
      <w:pPr>
        <w:widowControl w:val="0"/>
        <w:autoSpaceDE w:val="0"/>
        <w:autoSpaceDN w:val="0"/>
        <w:spacing w:after="0" w:line="240" w:lineRule="auto"/>
        <w:ind w:firstLine="3828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0D37EE">
        <w:rPr>
          <w:rFonts w:ascii="Times New Roman" w:hAnsi="Times New Roman" w:cs="Times New Roman"/>
          <w:sz w:val="20"/>
          <w:szCs w:val="20"/>
          <w:lang w:eastAsia="ru-RU"/>
        </w:rPr>
        <w:t>номер контактного телефона: _____________________________</w:t>
      </w:r>
    </w:p>
    <w:p w:rsidR="00C5428E" w:rsidRPr="000D37EE" w:rsidRDefault="00C5428E" w:rsidP="000D37EE">
      <w:pPr>
        <w:widowControl w:val="0"/>
        <w:autoSpaceDE w:val="0"/>
        <w:autoSpaceDN w:val="0"/>
        <w:spacing w:after="0" w:line="240" w:lineRule="auto"/>
        <w:ind w:firstLine="3828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0D37EE">
        <w:rPr>
          <w:rFonts w:ascii="Times New Roman" w:hAnsi="Times New Roman" w:cs="Times New Roman"/>
          <w:sz w:val="20"/>
          <w:szCs w:val="20"/>
          <w:lang w:eastAsia="ru-RU"/>
        </w:rPr>
        <w:t>адрес электронной почты (при наличии): ___________________</w:t>
      </w:r>
    </w:p>
    <w:p w:rsidR="00C5428E" w:rsidRPr="000D37EE" w:rsidRDefault="00C5428E" w:rsidP="000D37EE">
      <w:pPr>
        <w:widowControl w:val="0"/>
        <w:autoSpaceDE w:val="0"/>
        <w:autoSpaceDN w:val="0"/>
        <w:spacing w:after="0" w:line="240" w:lineRule="auto"/>
        <w:ind w:firstLine="3828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0D37EE">
        <w:rPr>
          <w:rFonts w:ascii="Times New Roman" w:hAnsi="Times New Roman" w:cs="Times New Roman"/>
          <w:sz w:val="20"/>
          <w:szCs w:val="20"/>
          <w:lang w:eastAsia="ru-RU"/>
        </w:rPr>
        <w:t>адрес места жительства (почтовый адрес): __________________</w:t>
      </w:r>
    </w:p>
    <w:p w:rsidR="00C5428E" w:rsidRPr="000D37EE" w:rsidRDefault="00C5428E" w:rsidP="000D37EE">
      <w:pPr>
        <w:widowControl w:val="0"/>
        <w:autoSpaceDE w:val="0"/>
        <w:autoSpaceDN w:val="0"/>
        <w:spacing w:after="0" w:line="240" w:lineRule="auto"/>
        <w:ind w:firstLine="3828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0D37EE">
        <w:rPr>
          <w:rFonts w:ascii="Times New Roman" w:hAnsi="Times New Roman" w:cs="Times New Roman"/>
          <w:sz w:val="20"/>
          <w:szCs w:val="20"/>
          <w:lang w:eastAsia="ru-RU"/>
        </w:rPr>
        <w:t>_______________________________________________________</w:t>
      </w:r>
    </w:p>
    <w:p w:rsidR="00C5428E" w:rsidRDefault="00C5428E" w:rsidP="000D37EE">
      <w:pPr>
        <w:pStyle w:val="NoSpacing"/>
        <w:jc w:val="right"/>
        <w:rPr>
          <w:rFonts w:ascii="Times New Roman" w:hAnsi="Times New Roman" w:cs="Times New Roman"/>
        </w:rPr>
      </w:pPr>
    </w:p>
    <w:p w:rsidR="00C5428E" w:rsidRPr="00231FD5" w:rsidRDefault="00C5428E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p w:rsidR="00C5428E" w:rsidRDefault="00C5428E" w:rsidP="00231F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325A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:rsidR="00C5428E" w:rsidRPr="00231FD5" w:rsidRDefault="00C5428E" w:rsidP="00231F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:rsidR="00C5428E" w:rsidRDefault="00C5428E" w:rsidP="006028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9A6181">
        <w:rPr>
          <w:rFonts w:ascii="Times New Roman" w:hAnsi="Times New Roman" w:cs="Times New Roman"/>
          <w:sz w:val="20"/>
          <w:szCs w:val="20"/>
          <w:lang w:eastAsia="ru-RU"/>
        </w:rPr>
        <w:t xml:space="preserve">         На основании Федерального </w:t>
      </w:r>
      <w:hyperlink r:id="rId13" w:history="1">
        <w:r w:rsidRPr="009A6181">
          <w:rPr>
            <w:rStyle w:val="Hyperlink"/>
            <w:rFonts w:ascii="Times New Roman" w:hAnsi="Times New Roman" w:cs="Times New Roman"/>
            <w:sz w:val="20"/>
            <w:szCs w:val="20"/>
            <w:lang w:eastAsia="ru-RU"/>
          </w:rPr>
          <w:t>закона</w:t>
        </w:r>
      </w:hyperlink>
      <w:r w:rsidRPr="009A6181">
        <w:rPr>
          <w:rFonts w:ascii="Times New Roman" w:hAnsi="Times New Roman" w:cs="Times New Roman"/>
          <w:sz w:val="20"/>
          <w:szCs w:val="20"/>
          <w:lang w:eastAsia="ru-RU"/>
        </w:rPr>
        <w:t xml:space="preserve"> от 4 июля 1991 года № 1541-1 «О приватизации жилищного фон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да </w:t>
      </w:r>
      <w:r w:rsidRPr="009A6181">
        <w:rPr>
          <w:rFonts w:ascii="Times New Roman" w:hAnsi="Times New Roman" w:cs="Times New Roman"/>
          <w:sz w:val="20"/>
          <w:szCs w:val="20"/>
          <w:lang w:eastAsia="ru-RU"/>
        </w:rPr>
        <w:t>в Российской Федерации» прошу (просим) передать мне (нам) в собственность занимаемое мной (нами) жилое помещение, расположенное по адресу: ______________________________________________________</w:t>
      </w:r>
    </w:p>
    <w:p w:rsidR="00C5428E" w:rsidRDefault="00C5428E" w:rsidP="006028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C5428E" w:rsidRPr="00231FD5" w:rsidRDefault="00C5428E" w:rsidP="006028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</w:t>
      </w:r>
      <w:r w:rsidRPr="00940596">
        <w:rPr>
          <w:rFonts w:ascii="Times New Roman" w:hAnsi="Times New Roman" w:cs="Times New Roman"/>
          <w:sz w:val="20"/>
          <w:szCs w:val="20"/>
          <w:lang w:eastAsia="ru-RU"/>
        </w:rPr>
        <w:t>Настоящим подтверждаю, что ранее право на участие в приватизации на территории Российской Федерации не использовал.</w:t>
      </w:r>
    </w:p>
    <w:p w:rsidR="00C5428E" w:rsidRPr="00940596" w:rsidRDefault="00C5428E" w:rsidP="006028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72"/>
        <w:gridCol w:w="2770"/>
        <w:gridCol w:w="2320"/>
        <w:gridCol w:w="2627"/>
      </w:tblGrid>
      <w:tr w:rsidR="00C5428E" w:rsidRPr="007E07F5">
        <w:tc>
          <w:tcPr>
            <w:tcW w:w="2978" w:type="dxa"/>
          </w:tcPr>
          <w:p w:rsidR="00C5428E" w:rsidRPr="007E07F5" w:rsidRDefault="00C5428E" w:rsidP="007E07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07F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Собственником(-ами) приватизируемой квартиры, с согласия всех в ней</w:t>
            </w:r>
            <w:r w:rsidRPr="007E07F5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7E07F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проживающих, становится(-ятся): (фамилия, имя, отчество (последнее – при наличии), указать долю)</w:t>
            </w:r>
          </w:p>
          <w:p w:rsidR="00C5428E" w:rsidRPr="007E07F5" w:rsidRDefault="00C5428E" w:rsidP="007E07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C5428E" w:rsidRPr="007E07F5" w:rsidRDefault="00C5428E" w:rsidP="007E07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07F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Реквизиты основного документа, удостоверяющего личность, наименование документа, номер, кем и когда выдан, код подразделения и (или) реквизиты свидетельства о рождении несовершеннолетнего члена семьи, не достигшего 14-летнего возраста</w:t>
            </w:r>
          </w:p>
        </w:tc>
        <w:tc>
          <w:tcPr>
            <w:tcW w:w="3402" w:type="dxa"/>
          </w:tcPr>
          <w:p w:rsidR="00C5428E" w:rsidRPr="007E07F5" w:rsidRDefault="00C5428E" w:rsidP="007E07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07F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Страховой</w:t>
            </w:r>
          </w:p>
          <w:p w:rsidR="00C5428E" w:rsidRPr="007E07F5" w:rsidRDefault="00C5428E" w:rsidP="007E07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07F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номер индивидуального лицевого счета (СНИЛС)</w:t>
            </w:r>
          </w:p>
        </w:tc>
        <w:tc>
          <w:tcPr>
            <w:tcW w:w="4111" w:type="dxa"/>
          </w:tcPr>
          <w:p w:rsidR="00C5428E" w:rsidRPr="007E07F5" w:rsidRDefault="00C5428E" w:rsidP="007E07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E07F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Адреса проживания (при наличии) на территории Российской Федерации в период с 11.07.1991 г. (за исключением адреса приватизируемого помещения)</w:t>
            </w:r>
          </w:p>
        </w:tc>
      </w:tr>
      <w:tr w:rsidR="00C5428E" w:rsidRPr="007E07F5">
        <w:tc>
          <w:tcPr>
            <w:tcW w:w="2978" w:type="dxa"/>
          </w:tcPr>
          <w:p w:rsidR="00C5428E" w:rsidRPr="007E07F5" w:rsidRDefault="00C5428E" w:rsidP="007E07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5428E" w:rsidRPr="007E07F5" w:rsidRDefault="00C5428E" w:rsidP="007E07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5428E" w:rsidRPr="007E07F5" w:rsidRDefault="00C5428E" w:rsidP="007E07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5428E" w:rsidRPr="007E07F5" w:rsidRDefault="00C5428E" w:rsidP="007E07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C5428E" w:rsidRPr="007E07F5" w:rsidRDefault="00C5428E" w:rsidP="007E07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5428E" w:rsidRPr="007E07F5" w:rsidRDefault="00C5428E" w:rsidP="007E07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5428E" w:rsidRPr="007E07F5" w:rsidRDefault="00C5428E" w:rsidP="007E07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5428E" w:rsidRPr="007E07F5" w:rsidRDefault="00C5428E" w:rsidP="007E07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5428E" w:rsidRPr="007E07F5" w:rsidRDefault="00C5428E" w:rsidP="007E07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C5428E" w:rsidRPr="007E07F5" w:rsidRDefault="00C5428E" w:rsidP="007E07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C5428E" w:rsidRPr="007E07F5" w:rsidRDefault="00C5428E" w:rsidP="007E07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5428E" w:rsidRPr="007E07F5">
        <w:tc>
          <w:tcPr>
            <w:tcW w:w="2978" w:type="dxa"/>
          </w:tcPr>
          <w:p w:rsidR="00C5428E" w:rsidRPr="007E07F5" w:rsidRDefault="00C5428E" w:rsidP="007E07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5428E" w:rsidRPr="007E07F5" w:rsidRDefault="00C5428E" w:rsidP="007E07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5428E" w:rsidRPr="007E07F5" w:rsidRDefault="00C5428E" w:rsidP="007E07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5428E" w:rsidRPr="007E07F5" w:rsidRDefault="00C5428E" w:rsidP="007E07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C5428E" w:rsidRPr="007E07F5" w:rsidRDefault="00C5428E" w:rsidP="007E07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5428E" w:rsidRPr="007E07F5" w:rsidRDefault="00C5428E" w:rsidP="007E07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C5428E" w:rsidRPr="007E07F5" w:rsidRDefault="00C5428E" w:rsidP="007E07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C5428E" w:rsidRPr="007E07F5" w:rsidRDefault="00C5428E" w:rsidP="007E07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5428E" w:rsidRPr="007E07F5">
        <w:tc>
          <w:tcPr>
            <w:tcW w:w="2978" w:type="dxa"/>
          </w:tcPr>
          <w:p w:rsidR="00C5428E" w:rsidRPr="007E07F5" w:rsidRDefault="00C5428E" w:rsidP="007E07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5428E" w:rsidRPr="007E07F5" w:rsidRDefault="00C5428E" w:rsidP="007E07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5428E" w:rsidRPr="007E07F5" w:rsidRDefault="00C5428E" w:rsidP="007E07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5428E" w:rsidRPr="007E07F5" w:rsidRDefault="00C5428E" w:rsidP="007E07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C5428E" w:rsidRPr="007E07F5" w:rsidRDefault="00C5428E" w:rsidP="007E07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C5428E" w:rsidRPr="007E07F5" w:rsidRDefault="00C5428E" w:rsidP="007E07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C5428E" w:rsidRPr="007E07F5" w:rsidRDefault="00C5428E" w:rsidP="007E07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5428E" w:rsidRPr="007E07F5">
        <w:tc>
          <w:tcPr>
            <w:tcW w:w="2978" w:type="dxa"/>
          </w:tcPr>
          <w:p w:rsidR="00C5428E" w:rsidRPr="007E07F5" w:rsidRDefault="00C5428E" w:rsidP="007E07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5428E" w:rsidRPr="007E07F5" w:rsidRDefault="00C5428E" w:rsidP="007E07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5428E" w:rsidRPr="007E07F5" w:rsidRDefault="00C5428E" w:rsidP="007E07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5428E" w:rsidRPr="007E07F5" w:rsidRDefault="00C5428E" w:rsidP="007E07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C5428E" w:rsidRPr="007E07F5" w:rsidRDefault="00C5428E" w:rsidP="007E07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C5428E" w:rsidRPr="007E07F5" w:rsidRDefault="00C5428E" w:rsidP="007E07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C5428E" w:rsidRPr="007E07F5" w:rsidRDefault="00C5428E" w:rsidP="007E07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5428E" w:rsidRPr="009A6181" w:rsidRDefault="00C5428E" w:rsidP="00C63FA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C5428E" w:rsidRPr="009A6181" w:rsidRDefault="00C5428E" w:rsidP="00AB04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6"/>
          <w:szCs w:val="6"/>
          <w:lang w:eastAsia="ru-RU"/>
        </w:rPr>
      </w:pPr>
    </w:p>
    <w:p w:rsidR="00C5428E" w:rsidRPr="009A6181" w:rsidRDefault="00C5428E" w:rsidP="00940596">
      <w:pPr>
        <w:pStyle w:val="ListParagraph"/>
        <w:widowControl w:val="0"/>
        <w:numPr>
          <w:ilvl w:val="0"/>
          <w:numId w:val="15"/>
        </w:numPr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Документы, необходимые</w:t>
      </w:r>
      <w:r>
        <w:rPr>
          <w:rFonts w:ascii="Times New Roman" w:hAnsi="Times New Roman" w:cs="Times New Roman"/>
          <w:sz w:val="20"/>
          <w:szCs w:val="20"/>
          <w:lang w:eastAsia="ru-RU"/>
        </w:rPr>
        <w:tab/>
        <w:t xml:space="preserve">для </w:t>
      </w:r>
      <w:r w:rsidRPr="00940596">
        <w:rPr>
          <w:rFonts w:ascii="Times New Roman" w:hAnsi="Times New Roman" w:cs="Times New Roman"/>
          <w:sz w:val="20"/>
          <w:szCs w:val="20"/>
          <w:lang w:eastAsia="ru-RU"/>
        </w:rPr>
        <w:t xml:space="preserve">предоставления </w:t>
      </w:r>
      <w:r>
        <w:rPr>
          <w:rFonts w:ascii="Times New Roman" w:hAnsi="Times New Roman" w:cs="Times New Roman"/>
          <w:sz w:val="20"/>
          <w:szCs w:val="20"/>
          <w:lang w:eastAsia="ru-RU"/>
        </w:rPr>
        <w:t>муниципальной</w:t>
      </w:r>
      <w:r w:rsidRPr="00940596">
        <w:rPr>
          <w:rFonts w:ascii="Times New Roman" w:hAnsi="Times New Roman" w:cs="Times New Roman"/>
          <w:sz w:val="20"/>
          <w:szCs w:val="20"/>
          <w:lang w:eastAsia="ru-RU"/>
        </w:rPr>
        <w:t xml:space="preserve"> услуги, к заявлению прилагаются (перечень представляемых документов):</w:t>
      </w:r>
    </w:p>
    <w:p w:rsidR="00C5428E" w:rsidRPr="009A6181" w:rsidRDefault="00C5428E" w:rsidP="0060284B">
      <w:pPr>
        <w:pStyle w:val="ListParagraph"/>
        <w:widowControl w:val="0"/>
        <w:numPr>
          <w:ilvl w:val="0"/>
          <w:numId w:val="15"/>
        </w:numPr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A6181">
        <w:rPr>
          <w:rFonts w:ascii="Times New Roman" w:hAnsi="Times New Roman" w:cs="Times New Roman"/>
          <w:lang w:eastAsia="ru-RU"/>
        </w:rPr>
        <w:t>___________________________________________________________________________</w:t>
      </w:r>
    </w:p>
    <w:p w:rsidR="00C5428E" w:rsidRPr="009A6181" w:rsidRDefault="00C5428E" w:rsidP="0060284B">
      <w:pPr>
        <w:pStyle w:val="ListParagraph"/>
        <w:widowControl w:val="0"/>
        <w:numPr>
          <w:ilvl w:val="0"/>
          <w:numId w:val="15"/>
        </w:numPr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A6181">
        <w:rPr>
          <w:rFonts w:ascii="Times New Roman" w:hAnsi="Times New Roman" w:cs="Times New Roman"/>
          <w:lang w:eastAsia="ru-RU"/>
        </w:rPr>
        <w:t>___________________________________________________________________________</w:t>
      </w:r>
    </w:p>
    <w:p w:rsidR="00C5428E" w:rsidRPr="009A6181" w:rsidRDefault="00C5428E" w:rsidP="0060284B">
      <w:pPr>
        <w:pStyle w:val="ListParagraph"/>
        <w:widowControl w:val="0"/>
        <w:numPr>
          <w:ilvl w:val="0"/>
          <w:numId w:val="15"/>
        </w:numPr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A6181">
        <w:rPr>
          <w:rFonts w:ascii="Times New Roman" w:hAnsi="Times New Roman" w:cs="Times New Roman"/>
          <w:lang w:eastAsia="ru-RU"/>
        </w:rPr>
        <w:t>___________________________________________________________________________</w:t>
      </w:r>
    </w:p>
    <w:p w:rsidR="00C5428E" w:rsidRPr="009A6181" w:rsidRDefault="00C5428E" w:rsidP="0060284B">
      <w:pPr>
        <w:pStyle w:val="ListParagraph"/>
        <w:widowControl w:val="0"/>
        <w:numPr>
          <w:ilvl w:val="0"/>
          <w:numId w:val="15"/>
        </w:numPr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A6181">
        <w:rPr>
          <w:rFonts w:ascii="Times New Roman" w:hAnsi="Times New Roman" w:cs="Times New Roman"/>
          <w:lang w:eastAsia="ru-RU"/>
        </w:rPr>
        <w:t>___________________________________________________________________________</w:t>
      </w:r>
    </w:p>
    <w:p w:rsidR="00C5428E" w:rsidRPr="009A6181" w:rsidRDefault="00C5428E" w:rsidP="006028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C5428E" w:rsidRPr="009A6181" w:rsidRDefault="00C5428E" w:rsidP="006028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9A6181">
        <w:rPr>
          <w:rFonts w:ascii="Times New Roman" w:hAnsi="Times New Roman" w:cs="Times New Roman"/>
          <w:sz w:val="20"/>
          <w:szCs w:val="20"/>
          <w:lang w:eastAsia="ru-RU"/>
        </w:rPr>
        <w:t xml:space="preserve">             Согласие родителей (усыновителей, попечителей) на передачу жилых помещений, в которых проживают исключительно несовершеннолетние в возрасте от 14 до 18 лет в порядке приватизации в собственность указанных несовершеннолетних, в случае подачи ими заявления.</w:t>
      </w:r>
    </w:p>
    <w:p w:rsidR="00C5428E" w:rsidRPr="009A6181" w:rsidRDefault="00C5428E" w:rsidP="006028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C5428E" w:rsidRPr="009A6181" w:rsidRDefault="00C5428E" w:rsidP="006028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9A6181">
        <w:rPr>
          <w:rFonts w:ascii="Times New Roman" w:hAnsi="Times New Roman" w:cs="Times New Roman"/>
          <w:sz w:val="20"/>
          <w:szCs w:val="20"/>
          <w:lang w:eastAsia="ru-RU"/>
        </w:rPr>
        <w:t xml:space="preserve">             Согласен __________________     __________________________________________________________</w:t>
      </w:r>
    </w:p>
    <w:p w:rsidR="00C5428E" w:rsidRPr="009A6181" w:rsidRDefault="00C5428E" w:rsidP="0060284B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16"/>
          <w:szCs w:val="16"/>
          <w:lang w:eastAsia="ru-RU"/>
        </w:rPr>
      </w:pPr>
      <w:r w:rsidRPr="009A6181">
        <w:rPr>
          <w:rFonts w:ascii="Times New Roman" w:hAnsi="Times New Roman" w:cs="Times New Roman"/>
          <w:sz w:val="16"/>
          <w:szCs w:val="16"/>
          <w:lang w:eastAsia="ru-RU"/>
        </w:rPr>
        <w:t xml:space="preserve">                                                   подпись                                      фамилия, имя, отчество (последнее - при наличии)</w:t>
      </w:r>
    </w:p>
    <w:p w:rsidR="00C5428E" w:rsidRPr="009A6181" w:rsidRDefault="00C5428E" w:rsidP="006028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9A6181">
        <w:rPr>
          <w:rFonts w:ascii="Times New Roman" w:hAnsi="Times New Roman" w:cs="Times New Roman"/>
          <w:sz w:val="20"/>
          <w:szCs w:val="20"/>
          <w:lang w:eastAsia="ru-RU"/>
        </w:rPr>
        <w:t xml:space="preserve">             Согласна __________________     __________________________________________________________</w:t>
      </w:r>
    </w:p>
    <w:p w:rsidR="00C5428E" w:rsidRPr="009A6181" w:rsidRDefault="00C5428E" w:rsidP="006028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9A6181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</w:t>
      </w:r>
      <w:r w:rsidRPr="009A6181">
        <w:rPr>
          <w:rFonts w:ascii="Times New Roman" w:hAnsi="Times New Roman" w:cs="Times New Roman"/>
          <w:sz w:val="16"/>
          <w:szCs w:val="16"/>
          <w:lang w:eastAsia="ru-RU"/>
        </w:rPr>
        <w:t>подпись                                      фамилия, имя, отчество (последнее - при наличии)</w:t>
      </w:r>
    </w:p>
    <w:p w:rsidR="00C5428E" w:rsidRPr="009A6181" w:rsidRDefault="00C5428E" w:rsidP="006028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C5428E" w:rsidRPr="009A6181" w:rsidRDefault="00C5428E" w:rsidP="006028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4"/>
          <w:szCs w:val="4"/>
          <w:lang w:eastAsia="ru-RU"/>
        </w:rPr>
      </w:pPr>
    </w:p>
    <w:p w:rsidR="00C5428E" w:rsidRPr="009A6181" w:rsidRDefault="00C5428E" w:rsidP="009974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9A6181">
        <w:rPr>
          <w:rFonts w:ascii="Times New Roman" w:hAnsi="Times New Roman" w:cs="Times New Roman"/>
          <w:sz w:val="20"/>
          <w:szCs w:val="20"/>
          <w:lang w:eastAsia="ru-RU"/>
        </w:rPr>
        <w:t>Документ, удостоверяющий полномочия представителя: __________________________________________</w:t>
      </w:r>
      <w:r>
        <w:rPr>
          <w:rFonts w:ascii="Times New Roman" w:hAnsi="Times New Roman" w:cs="Times New Roman"/>
          <w:sz w:val="20"/>
          <w:szCs w:val="20"/>
          <w:lang w:eastAsia="ru-RU"/>
        </w:rPr>
        <w:t>________________________________________________</w:t>
      </w:r>
      <w:r w:rsidRPr="009A6181">
        <w:rPr>
          <w:rFonts w:ascii="Times New Roman" w:hAnsi="Times New Roman" w:cs="Times New Roman"/>
          <w:sz w:val="20"/>
          <w:szCs w:val="20"/>
          <w:lang w:eastAsia="ru-RU"/>
        </w:rPr>
        <w:t>_ 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  <w:lang w:eastAsia="ru-RU"/>
        </w:rPr>
        <w:t>_______________________</w:t>
      </w:r>
    </w:p>
    <w:p w:rsidR="00C5428E" w:rsidRPr="009A6181" w:rsidRDefault="00C5428E" w:rsidP="00AB04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6"/>
          <w:szCs w:val="6"/>
          <w:lang w:eastAsia="ru-RU"/>
        </w:rPr>
      </w:pPr>
    </w:p>
    <w:p w:rsidR="00C5428E" w:rsidRPr="009A6181" w:rsidRDefault="00C5428E" w:rsidP="00AB042E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9A6181">
        <w:rPr>
          <w:rFonts w:ascii="Times New Roman" w:hAnsi="Times New Roman" w:cs="Times New Roman"/>
          <w:sz w:val="20"/>
          <w:szCs w:val="20"/>
          <w:lang w:eastAsia="ru-RU"/>
        </w:rPr>
        <w:t>Результат предоставления муниципальной услуги прошу предоставить</w:t>
      </w:r>
      <w:r w:rsidRPr="009A6181">
        <w:rPr>
          <w:rFonts w:ascii="Times New Roman" w:hAnsi="Times New Roman" w:cs="Times New Roman"/>
          <w:lang w:eastAsia="ru-RU"/>
        </w:rPr>
        <w:t xml:space="preserve"> </w:t>
      </w:r>
      <w:r w:rsidRPr="009A6181">
        <w:rPr>
          <w:rFonts w:ascii="Times New Roman" w:hAnsi="Times New Roman" w:cs="Times New Roman"/>
          <w:sz w:val="20"/>
          <w:szCs w:val="20"/>
          <w:lang w:eastAsia="ru-RU"/>
        </w:rPr>
        <w:t>следующим способом: _____________</w:t>
      </w:r>
    </w:p>
    <w:p w:rsidR="00C5428E" w:rsidRPr="00231FD5" w:rsidRDefault="00C5428E" w:rsidP="00CC2136">
      <w:pPr>
        <w:pStyle w:val="ConsPlusNormal"/>
        <w:ind w:firstLine="567"/>
        <w:jc w:val="both"/>
        <w:rPr>
          <w:sz w:val="20"/>
          <w:szCs w:val="20"/>
        </w:rPr>
      </w:pPr>
      <w:r w:rsidRPr="00231FD5">
        <w:rPr>
          <w:rFonts w:ascii="MS Mincho" w:eastAsia="MS Mincho" w:hAnsi="MS Mincho" w:cs="MS Mincho" w:hint="eastAsia"/>
          <w:b/>
          <w:bCs/>
          <w:sz w:val="20"/>
          <w:szCs w:val="20"/>
        </w:rPr>
        <w:t>☐</w:t>
      </w:r>
      <w:r w:rsidRPr="00231FD5">
        <w:rPr>
          <w:rFonts w:ascii="Times New Roman" w:eastAsia="MS Mincho" w:hAnsi="Times New Roman"/>
          <w:b/>
          <w:bCs/>
          <w:sz w:val="20"/>
          <w:szCs w:val="20"/>
        </w:rPr>
        <w:t xml:space="preserve"> </w:t>
      </w:r>
      <w:r w:rsidRPr="00231FD5">
        <w:rPr>
          <w:sz w:val="20"/>
          <w:szCs w:val="20"/>
        </w:rPr>
        <w:t>в виде бумажного документа, который заявитель получает непосредственно при личном обращении в Администрацию;</w:t>
      </w:r>
    </w:p>
    <w:p w:rsidR="00C5428E" w:rsidRPr="00231FD5" w:rsidRDefault="00C5428E" w:rsidP="00CC2136">
      <w:pPr>
        <w:pStyle w:val="ConsPlusNormal"/>
        <w:ind w:firstLine="567"/>
        <w:jc w:val="both"/>
        <w:rPr>
          <w:sz w:val="20"/>
          <w:szCs w:val="20"/>
        </w:rPr>
      </w:pPr>
      <w:r w:rsidRPr="00231FD5">
        <w:rPr>
          <w:rFonts w:ascii="MS Mincho" w:eastAsia="MS Mincho" w:hAnsi="MS Mincho" w:cs="MS Mincho" w:hint="eastAsia"/>
          <w:b/>
          <w:bCs/>
          <w:sz w:val="20"/>
          <w:szCs w:val="20"/>
        </w:rPr>
        <w:t>☐</w:t>
      </w:r>
      <w:r w:rsidRPr="00231FD5">
        <w:rPr>
          <w:rFonts w:ascii="Times New Roman" w:eastAsia="MS Mincho" w:hAnsi="Times New Roman"/>
          <w:b/>
          <w:bCs/>
          <w:sz w:val="20"/>
          <w:szCs w:val="20"/>
        </w:rPr>
        <w:t xml:space="preserve"> </w:t>
      </w:r>
      <w:r w:rsidRPr="00231FD5">
        <w:rPr>
          <w:sz w:val="20"/>
          <w:szCs w:val="20"/>
        </w:rPr>
        <w:t>в виде бумажного документа, который заявитель получает непосредственно при личном обращении в РГАУ МФЦ;</w:t>
      </w:r>
    </w:p>
    <w:p w:rsidR="00C5428E" w:rsidRPr="00231FD5" w:rsidRDefault="00C5428E" w:rsidP="00CC2136">
      <w:pPr>
        <w:pStyle w:val="ConsPlusNormal"/>
        <w:ind w:firstLine="567"/>
        <w:jc w:val="both"/>
        <w:rPr>
          <w:sz w:val="20"/>
          <w:szCs w:val="20"/>
        </w:rPr>
      </w:pPr>
      <w:r w:rsidRPr="00231FD5">
        <w:rPr>
          <w:rFonts w:ascii="MS Mincho" w:eastAsia="MS Mincho" w:hAnsi="MS Mincho" w:cs="MS Mincho" w:hint="eastAsia"/>
          <w:b/>
          <w:bCs/>
          <w:sz w:val="20"/>
          <w:szCs w:val="20"/>
        </w:rPr>
        <w:t>☐</w:t>
      </w:r>
      <w:r w:rsidRPr="00231FD5">
        <w:rPr>
          <w:rFonts w:ascii="Times New Roman" w:eastAsia="MS Mincho" w:hAnsi="Times New Roman"/>
          <w:b/>
          <w:bCs/>
          <w:sz w:val="20"/>
          <w:szCs w:val="20"/>
        </w:rPr>
        <w:t xml:space="preserve"> </w:t>
      </w:r>
      <w:r w:rsidRPr="00231FD5">
        <w:rPr>
          <w:sz w:val="20"/>
          <w:szCs w:val="20"/>
        </w:rPr>
        <w:t>в виде бумажного документа, который направляется заявителю посредством почтового отправления;</w:t>
      </w:r>
    </w:p>
    <w:p w:rsidR="00C5428E" w:rsidRPr="00231FD5" w:rsidRDefault="00C5428E" w:rsidP="00CC2136">
      <w:pPr>
        <w:pStyle w:val="ConsPlusNormal"/>
        <w:ind w:firstLine="567"/>
        <w:jc w:val="both"/>
        <w:rPr>
          <w:sz w:val="20"/>
          <w:szCs w:val="20"/>
        </w:rPr>
      </w:pPr>
      <w:r w:rsidRPr="00231FD5">
        <w:rPr>
          <w:rFonts w:ascii="MS Mincho" w:eastAsia="MS Mincho" w:hAnsi="MS Mincho" w:cs="MS Mincho" w:hint="eastAsia"/>
          <w:b/>
          <w:bCs/>
          <w:sz w:val="20"/>
          <w:szCs w:val="20"/>
        </w:rPr>
        <w:t>☐</w:t>
      </w:r>
      <w:r w:rsidRPr="00231FD5">
        <w:rPr>
          <w:rFonts w:ascii="Times New Roman" w:eastAsia="MS Mincho" w:hAnsi="Times New Roman"/>
          <w:b/>
          <w:bCs/>
          <w:sz w:val="20"/>
          <w:szCs w:val="20"/>
        </w:rPr>
        <w:t xml:space="preserve"> </w:t>
      </w:r>
      <w:r w:rsidRPr="00231FD5">
        <w:rPr>
          <w:sz w:val="20"/>
          <w:szCs w:val="20"/>
        </w:rPr>
        <w:t>в виде электронного документа, размещенного на официальном сайте, ссылка на который направляется заявителю посредством электронной почты;</w:t>
      </w:r>
    </w:p>
    <w:p w:rsidR="00C5428E" w:rsidRPr="00231FD5" w:rsidRDefault="00C5428E" w:rsidP="00CC2136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31FD5">
        <w:rPr>
          <w:rFonts w:ascii="MS Mincho" w:eastAsia="MS Mincho" w:hAnsi="MS Mincho" w:cs="MS Mincho" w:hint="eastAsia"/>
          <w:b/>
          <w:bCs/>
          <w:sz w:val="20"/>
          <w:szCs w:val="20"/>
          <w:lang w:eastAsia="ru-RU"/>
        </w:rPr>
        <w:t>☐</w:t>
      </w:r>
      <w:r w:rsidRPr="00231FD5">
        <w:rPr>
          <w:rFonts w:ascii="Times New Roman" w:eastAsia="MS Mincho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231FD5">
        <w:rPr>
          <w:rFonts w:ascii="Times New Roman" w:hAnsi="Times New Roman" w:cs="Times New Roman"/>
          <w:sz w:val="20"/>
          <w:szCs w:val="20"/>
        </w:rPr>
        <w:t>в виде электронного документа, который направляется заявителю в «Личный кабинет» на ЕПГУ, РПГУ.</w:t>
      </w:r>
    </w:p>
    <w:p w:rsidR="00C5428E" w:rsidRPr="00940596" w:rsidRDefault="00C5428E" w:rsidP="0094059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31FD5">
        <w:rPr>
          <w:rFonts w:ascii="Times New Roman" w:hAnsi="Times New Roman" w:cs="Times New Roman"/>
          <w:sz w:val="20"/>
          <w:szCs w:val="20"/>
          <w:lang w:eastAsia="ru-RU"/>
        </w:rPr>
        <w:t xml:space="preserve">Подтверждаю свое согласие, </w:t>
      </w:r>
      <w:r w:rsidRPr="00231FD5">
        <w:rPr>
          <w:rFonts w:ascii="Times New Roman" w:hAnsi="Times New Roman" w:cs="Times New Roman"/>
          <w:sz w:val="20"/>
          <w:szCs w:val="20"/>
        </w:rPr>
        <w:t xml:space="preserve">согласие предоставляемого мною лица </w:t>
      </w:r>
      <w:r w:rsidRPr="00231FD5">
        <w:rPr>
          <w:rFonts w:ascii="Times New Roman" w:hAnsi="Times New Roman" w:cs="Times New Roman"/>
          <w:sz w:val="20"/>
          <w:szCs w:val="20"/>
          <w:lang w:eastAsia="ru-RU"/>
        </w:rPr>
        <w:t>на обработку персональных данных, на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</w:t>
      </w:r>
      <w:r w:rsidRPr="00940596">
        <w:rPr>
          <w:rFonts w:ascii="Times New Roman" w:hAnsi="Times New Roman" w:cs="Times New Roman"/>
          <w:sz w:val="20"/>
          <w:szCs w:val="20"/>
          <w:lang w:eastAsia="ru-RU"/>
        </w:rPr>
        <w:t xml:space="preserve"> (распространение, предоставление, доступ), обезличивание, блокирование, удаление, уничтожение персональных данных в рамках предоставления 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муниципальной </w:t>
      </w:r>
      <w:r w:rsidRPr="00940596">
        <w:rPr>
          <w:rFonts w:ascii="Times New Roman" w:hAnsi="Times New Roman" w:cs="Times New Roman"/>
          <w:sz w:val="20"/>
          <w:szCs w:val="20"/>
          <w:lang w:eastAsia="ru-RU"/>
        </w:rPr>
        <w:t>услуги. Настоящее согласие действует со дня его подписания до д</w:t>
      </w:r>
      <w:r>
        <w:rPr>
          <w:rFonts w:ascii="Times New Roman" w:hAnsi="Times New Roman" w:cs="Times New Roman"/>
          <w:sz w:val="20"/>
          <w:szCs w:val="20"/>
          <w:lang w:eastAsia="ru-RU"/>
        </w:rPr>
        <w:t>ня отзыва в письменной форме</w:t>
      </w:r>
      <w:r w:rsidRPr="009A6181">
        <w:rPr>
          <w:rFonts w:ascii="Times New Roman" w:hAnsi="Times New Roman" w:cs="Times New Roman"/>
        </w:rPr>
        <w:t>**.</w:t>
      </w:r>
    </w:p>
    <w:p w:rsidR="00C5428E" w:rsidRPr="00940596" w:rsidRDefault="00C5428E" w:rsidP="009405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5428E" w:rsidRPr="00940596" w:rsidRDefault="00C5428E" w:rsidP="009405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940596">
        <w:rPr>
          <w:rFonts w:ascii="Times New Roman" w:hAnsi="Times New Roman" w:cs="Times New Roman"/>
          <w:sz w:val="20"/>
          <w:szCs w:val="20"/>
          <w:lang w:eastAsia="ru-RU"/>
        </w:rPr>
        <w:t xml:space="preserve">«_____»____________20____г. </w:t>
      </w:r>
    </w:p>
    <w:p w:rsidR="00C5428E" w:rsidRPr="00940596" w:rsidRDefault="00C5428E" w:rsidP="009405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C5428E" w:rsidRPr="00940596" w:rsidRDefault="00C5428E" w:rsidP="009405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940596">
        <w:rPr>
          <w:rFonts w:ascii="Times New Roman" w:hAnsi="Times New Roman" w:cs="Times New Roman"/>
          <w:sz w:val="20"/>
          <w:szCs w:val="20"/>
          <w:lang w:eastAsia="ru-RU"/>
        </w:rPr>
        <w:t>_______________/_____________________________/</w:t>
      </w:r>
    </w:p>
    <w:p w:rsidR="00C5428E" w:rsidRPr="00940596" w:rsidRDefault="00C5428E" w:rsidP="009405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940596">
        <w:rPr>
          <w:rFonts w:ascii="Times New Roman" w:hAnsi="Times New Roman" w:cs="Times New Roman"/>
          <w:sz w:val="20"/>
          <w:szCs w:val="20"/>
          <w:lang w:eastAsia="ru-RU"/>
        </w:rPr>
        <w:t xml:space="preserve">        (подпись)                        (расшифровка подписи)</w:t>
      </w:r>
    </w:p>
    <w:p w:rsidR="00C5428E" w:rsidRPr="00940596" w:rsidRDefault="00C5428E" w:rsidP="009405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C5428E" w:rsidRPr="00940596" w:rsidRDefault="00C5428E" w:rsidP="009405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940596">
        <w:rPr>
          <w:rFonts w:ascii="Times New Roman" w:hAnsi="Times New Roman" w:cs="Times New Roman"/>
          <w:sz w:val="20"/>
          <w:szCs w:val="20"/>
          <w:lang w:eastAsia="ru-RU"/>
        </w:rPr>
        <w:t>Запрос принят:</w:t>
      </w:r>
    </w:p>
    <w:p w:rsidR="00C5428E" w:rsidRPr="00940596" w:rsidRDefault="00C5428E" w:rsidP="009405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940596">
        <w:rPr>
          <w:rFonts w:ascii="Times New Roman" w:hAnsi="Times New Roman" w:cs="Times New Roman"/>
          <w:sz w:val="20"/>
          <w:szCs w:val="20"/>
          <w:lang w:eastAsia="ru-RU"/>
        </w:rPr>
        <w:t xml:space="preserve">«___» _____________ 20 ___ г. </w:t>
      </w:r>
    </w:p>
    <w:p w:rsidR="00C5428E" w:rsidRPr="00940596" w:rsidRDefault="00C5428E" w:rsidP="009405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C5428E" w:rsidRPr="00940596" w:rsidRDefault="00C5428E" w:rsidP="009405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940596">
        <w:rPr>
          <w:rFonts w:ascii="Times New Roman" w:hAnsi="Times New Roman" w:cs="Times New Roman"/>
          <w:sz w:val="20"/>
          <w:szCs w:val="20"/>
          <w:lang w:eastAsia="ru-RU"/>
        </w:rPr>
        <w:t>_________________________/______________</w:t>
      </w:r>
      <w:r>
        <w:rPr>
          <w:rFonts w:ascii="Times New Roman" w:hAnsi="Times New Roman" w:cs="Times New Roman"/>
          <w:sz w:val="20"/>
          <w:szCs w:val="20"/>
          <w:lang w:eastAsia="ru-RU"/>
        </w:rPr>
        <w:t>__________</w:t>
      </w:r>
      <w:r w:rsidRPr="00940596">
        <w:rPr>
          <w:rFonts w:ascii="Times New Roman" w:hAnsi="Times New Roman" w:cs="Times New Roman"/>
          <w:sz w:val="20"/>
          <w:szCs w:val="20"/>
          <w:lang w:eastAsia="ru-RU"/>
        </w:rPr>
        <w:t>/__________________________</w:t>
      </w:r>
    </w:p>
    <w:p w:rsidR="00C5428E" w:rsidRPr="00940596" w:rsidRDefault="00C5428E" w:rsidP="009405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940596">
        <w:rPr>
          <w:rFonts w:ascii="Times New Roman" w:hAnsi="Times New Roman" w:cs="Times New Roman"/>
          <w:sz w:val="20"/>
          <w:szCs w:val="20"/>
          <w:lang w:eastAsia="ru-RU"/>
        </w:rPr>
        <w:t xml:space="preserve">      (фамилия, имя, отчество                  (подпись)                  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</w:t>
      </w:r>
      <w:r w:rsidRPr="00940596">
        <w:rPr>
          <w:rFonts w:ascii="Times New Roman" w:hAnsi="Times New Roman" w:cs="Times New Roman"/>
          <w:sz w:val="20"/>
          <w:szCs w:val="20"/>
          <w:lang w:eastAsia="ru-RU"/>
        </w:rPr>
        <w:t xml:space="preserve"> (расшифровка подписи)</w:t>
      </w:r>
    </w:p>
    <w:p w:rsidR="00C5428E" w:rsidRPr="00940596" w:rsidRDefault="00C5428E" w:rsidP="009405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940596">
        <w:rPr>
          <w:rFonts w:ascii="Times New Roman" w:hAnsi="Times New Roman" w:cs="Times New Roman"/>
          <w:sz w:val="20"/>
          <w:szCs w:val="20"/>
          <w:lang w:eastAsia="ru-RU"/>
        </w:rPr>
        <w:t xml:space="preserve">    (последнее – при наличии)</w:t>
      </w:r>
    </w:p>
    <w:p w:rsidR="00C5428E" w:rsidRPr="00940596" w:rsidRDefault="00C5428E" w:rsidP="009405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940596">
        <w:rPr>
          <w:rFonts w:ascii="Times New Roman" w:hAnsi="Times New Roman" w:cs="Times New Roman"/>
          <w:sz w:val="20"/>
          <w:szCs w:val="20"/>
          <w:lang w:eastAsia="ru-RU"/>
        </w:rPr>
        <w:t xml:space="preserve">         должностного лица,</w:t>
      </w:r>
    </w:p>
    <w:p w:rsidR="00C5428E" w:rsidRPr="00195CEB" w:rsidRDefault="00C5428E" w:rsidP="00195CEB">
      <w:pPr>
        <w:tabs>
          <w:tab w:val="left" w:pos="0"/>
        </w:tabs>
        <w:rPr>
          <w:rFonts w:ascii="Times New Roman" w:hAnsi="Times New Roman" w:cs="Times New Roman"/>
          <w:sz w:val="20"/>
          <w:szCs w:val="20"/>
        </w:rPr>
      </w:pPr>
      <w:r w:rsidRPr="00195CEB">
        <w:rPr>
          <w:rFonts w:ascii="Times New Roman" w:hAnsi="Times New Roman" w:cs="Times New Roman"/>
          <w:sz w:val="20"/>
          <w:szCs w:val="20"/>
          <w:lang w:eastAsia="ru-RU"/>
        </w:rPr>
        <w:t xml:space="preserve">уполномоченного на прием запроса)                                                                                          </w:t>
      </w:r>
    </w:p>
    <w:p w:rsidR="00C5428E" w:rsidRDefault="00C5428E" w:rsidP="00DC0B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5428E" w:rsidRDefault="00C5428E" w:rsidP="00DC0B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5428E" w:rsidRPr="00195CEB" w:rsidRDefault="00C5428E" w:rsidP="00DC0B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95CEB">
        <w:rPr>
          <w:rFonts w:ascii="Times New Roman" w:hAnsi="Times New Roman" w:cs="Times New Roman"/>
          <w:sz w:val="20"/>
          <w:szCs w:val="20"/>
        </w:rPr>
        <w:t>-------------------------------</w:t>
      </w:r>
    </w:p>
    <w:p w:rsidR="00C5428E" w:rsidRDefault="00C5428E" w:rsidP="0032690A">
      <w:pPr>
        <w:tabs>
          <w:tab w:val="left" w:pos="0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9A6181">
        <w:rPr>
          <w:rFonts w:ascii="Times New Roman" w:hAnsi="Times New Roman" w:cs="Times New Roman"/>
          <w:sz w:val="16"/>
          <w:szCs w:val="16"/>
        </w:rPr>
        <w:t>&lt;**&gt; указывается в случае подачи заявления представителем, а также заполняется каждым членом семьи, участвующим в приватизации жилого помещения муниципального жилищного фонда</w:t>
      </w:r>
    </w:p>
    <w:p w:rsidR="00C5428E" w:rsidRDefault="00C5428E" w:rsidP="0032690A">
      <w:pPr>
        <w:tabs>
          <w:tab w:val="left" w:pos="0"/>
        </w:tabs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</w:t>
      </w:r>
    </w:p>
    <w:p w:rsidR="00C5428E" w:rsidRDefault="00C5428E" w:rsidP="0032690A">
      <w:pPr>
        <w:tabs>
          <w:tab w:val="left" w:pos="0"/>
        </w:tabs>
        <w:jc w:val="both"/>
        <w:rPr>
          <w:rFonts w:ascii="Times New Roman" w:hAnsi="Times New Roman" w:cs="Times New Roman"/>
          <w:sz w:val="16"/>
          <w:szCs w:val="16"/>
        </w:rPr>
      </w:pPr>
    </w:p>
    <w:p w:rsidR="00C5428E" w:rsidRDefault="00C5428E" w:rsidP="0032690A">
      <w:pPr>
        <w:tabs>
          <w:tab w:val="left" w:pos="0"/>
        </w:tabs>
        <w:jc w:val="both"/>
        <w:rPr>
          <w:rFonts w:ascii="Times New Roman" w:hAnsi="Times New Roman" w:cs="Times New Roman"/>
          <w:sz w:val="16"/>
          <w:szCs w:val="16"/>
        </w:rPr>
      </w:pPr>
    </w:p>
    <w:p w:rsidR="00C5428E" w:rsidRDefault="00C5428E" w:rsidP="0032690A">
      <w:pPr>
        <w:tabs>
          <w:tab w:val="left" w:pos="0"/>
        </w:tabs>
        <w:jc w:val="both"/>
        <w:rPr>
          <w:rFonts w:ascii="Times New Roman" w:hAnsi="Times New Roman" w:cs="Times New Roman"/>
          <w:sz w:val="16"/>
          <w:szCs w:val="16"/>
        </w:rPr>
      </w:pPr>
    </w:p>
    <w:p w:rsidR="00C5428E" w:rsidRPr="000D37EE" w:rsidRDefault="00C5428E" w:rsidP="00C64D35">
      <w:pPr>
        <w:widowControl w:val="0"/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Приложение № 2</w:t>
      </w:r>
    </w:p>
    <w:p w:rsidR="00C5428E" w:rsidRPr="000D37EE" w:rsidRDefault="00C5428E" w:rsidP="00C64D35">
      <w:pPr>
        <w:widowControl w:val="0"/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  <w:b/>
          <w:bCs/>
          <w:sz w:val="18"/>
          <w:szCs w:val="18"/>
        </w:rPr>
      </w:pPr>
      <w:r w:rsidRPr="000D37EE">
        <w:rPr>
          <w:rFonts w:ascii="Times New Roman" w:hAnsi="Times New Roman" w:cs="Times New Roman"/>
          <w:b/>
          <w:bCs/>
          <w:sz w:val="18"/>
          <w:szCs w:val="18"/>
        </w:rPr>
        <w:t xml:space="preserve">к Административному регламенту предоставления </w:t>
      </w:r>
    </w:p>
    <w:p w:rsidR="00C5428E" w:rsidRPr="000D37EE" w:rsidRDefault="00C5428E" w:rsidP="00C64D35">
      <w:pPr>
        <w:widowControl w:val="0"/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  <w:b/>
          <w:bCs/>
          <w:sz w:val="18"/>
          <w:szCs w:val="18"/>
        </w:rPr>
      </w:pPr>
      <w:r w:rsidRPr="000D37EE">
        <w:rPr>
          <w:rFonts w:ascii="Times New Roman" w:hAnsi="Times New Roman" w:cs="Times New Roman"/>
          <w:b/>
          <w:bCs/>
          <w:sz w:val="18"/>
          <w:szCs w:val="18"/>
        </w:rPr>
        <w:t xml:space="preserve">муниципальной услуги  «Передача жилых помещений </w:t>
      </w:r>
    </w:p>
    <w:p w:rsidR="00C5428E" w:rsidRPr="000D37EE" w:rsidRDefault="00C5428E" w:rsidP="00C64D35">
      <w:pPr>
        <w:widowControl w:val="0"/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  <w:b/>
          <w:bCs/>
          <w:sz w:val="18"/>
          <w:szCs w:val="18"/>
        </w:rPr>
      </w:pPr>
      <w:r w:rsidRPr="000D37EE">
        <w:rPr>
          <w:rFonts w:ascii="Times New Roman" w:hAnsi="Times New Roman" w:cs="Times New Roman"/>
          <w:b/>
          <w:bCs/>
          <w:sz w:val="18"/>
          <w:szCs w:val="18"/>
        </w:rPr>
        <w:t xml:space="preserve">муниципального жилищного  фонда в собственность граждан </w:t>
      </w:r>
    </w:p>
    <w:p w:rsidR="00C5428E" w:rsidRDefault="00C5428E" w:rsidP="00C64D35">
      <w:pPr>
        <w:widowControl w:val="0"/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  <w:b/>
          <w:bCs/>
          <w:sz w:val="18"/>
          <w:szCs w:val="18"/>
        </w:rPr>
      </w:pPr>
      <w:r w:rsidRPr="000D37EE">
        <w:rPr>
          <w:rFonts w:ascii="Times New Roman" w:hAnsi="Times New Roman" w:cs="Times New Roman"/>
          <w:b/>
          <w:bCs/>
          <w:sz w:val="18"/>
          <w:szCs w:val="18"/>
        </w:rPr>
        <w:t>в порядке приватизации» в городском поселении</w:t>
      </w:r>
    </w:p>
    <w:p w:rsidR="00C5428E" w:rsidRDefault="00C5428E" w:rsidP="00C64D35">
      <w:pPr>
        <w:widowControl w:val="0"/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  <w:b/>
          <w:bCs/>
          <w:sz w:val="18"/>
          <w:szCs w:val="18"/>
        </w:rPr>
      </w:pPr>
      <w:r w:rsidRPr="000D37EE">
        <w:rPr>
          <w:rFonts w:ascii="Times New Roman" w:hAnsi="Times New Roman" w:cs="Times New Roman"/>
          <w:b/>
          <w:bCs/>
          <w:sz w:val="18"/>
          <w:szCs w:val="18"/>
        </w:rPr>
        <w:t xml:space="preserve"> город Дюртюли муниципального района </w:t>
      </w:r>
    </w:p>
    <w:p w:rsidR="00C5428E" w:rsidRPr="000D37EE" w:rsidRDefault="00C5428E" w:rsidP="00C64D35">
      <w:pPr>
        <w:widowControl w:val="0"/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  <w:b/>
          <w:bCs/>
          <w:sz w:val="18"/>
          <w:szCs w:val="18"/>
        </w:rPr>
      </w:pPr>
      <w:r w:rsidRPr="000D37EE">
        <w:rPr>
          <w:rFonts w:ascii="Times New Roman" w:hAnsi="Times New Roman" w:cs="Times New Roman"/>
          <w:b/>
          <w:bCs/>
          <w:sz w:val="18"/>
          <w:szCs w:val="18"/>
        </w:rPr>
        <w:t>Дюртюлинский район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0D37EE">
        <w:rPr>
          <w:rFonts w:ascii="Times New Roman" w:hAnsi="Times New Roman" w:cs="Times New Roman"/>
          <w:b/>
          <w:bCs/>
          <w:sz w:val="18"/>
          <w:szCs w:val="18"/>
        </w:rPr>
        <w:t>Республики Башкортостан</w:t>
      </w:r>
    </w:p>
    <w:p w:rsidR="00C5428E" w:rsidRPr="009A6181" w:rsidRDefault="00C5428E" w:rsidP="00231FD5">
      <w:pPr>
        <w:widowControl w:val="0"/>
        <w:autoSpaceDE w:val="0"/>
        <w:autoSpaceDN w:val="0"/>
        <w:adjustRightInd w:val="0"/>
        <w:spacing w:after="0" w:line="240" w:lineRule="auto"/>
        <w:ind w:left="3686" w:firstLine="5245"/>
        <w:rPr>
          <w:rFonts w:ascii="Times New Roman" w:hAnsi="Times New Roman" w:cs="Times New Roman"/>
          <w:b/>
          <w:bCs/>
          <w:sz w:val="28"/>
          <w:szCs w:val="28"/>
        </w:rPr>
      </w:pPr>
      <w:r w:rsidRPr="009A618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</w:t>
      </w:r>
    </w:p>
    <w:p w:rsidR="00C5428E" w:rsidRPr="009A6181" w:rsidRDefault="00C5428E" w:rsidP="00C64D35">
      <w:pPr>
        <w:widowControl w:val="0"/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9A6181">
        <w:rPr>
          <w:rFonts w:ascii="Times New Roman" w:hAnsi="Times New Roman" w:cs="Times New Roman"/>
          <w:sz w:val="24"/>
          <w:szCs w:val="24"/>
        </w:rPr>
        <w:t>Администраци</w:t>
      </w:r>
      <w:r>
        <w:rPr>
          <w:rFonts w:ascii="Times New Roman" w:hAnsi="Times New Roman" w:cs="Times New Roman"/>
          <w:sz w:val="24"/>
          <w:szCs w:val="24"/>
        </w:rPr>
        <w:t>ю</w:t>
      </w:r>
    </w:p>
    <w:p w:rsidR="00C5428E" w:rsidRPr="009A6181" w:rsidRDefault="00C5428E" w:rsidP="00C64D35">
      <w:pPr>
        <w:widowControl w:val="0"/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  <w:b/>
          <w:bCs/>
          <w:sz w:val="28"/>
          <w:szCs w:val="28"/>
        </w:rPr>
      </w:pPr>
      <w:r w:rsidRPr="009A6181">
        <w:rPr>
          <w:rFonts w:ascii="Times New Roman" w:hAnsi="Times New Roman" w:cs="Times New Roman"/>
          <w:sz w:val="24"/>
          <w:szCs w:val="24"/>
        </w:rPr>
        <w:t xml:space="preserve">______________________________________________ </w:t>
      </w:r>
    </w:p>
    <w:p w:rsidR="00C5428E" w:rsidRPr="009A6181" w:rsidRDefault="00C5428E" w:rsidP="00C64D35">
      <w:pPr>
        <w:widowControl w:val="0"/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  <w:sz w:val="18"/>
          <w:szCs w:val="18"/>
        </w:rPr>
      </w:pPr>
      <w:r w:rsidRPr="009A6181">
        <w:rPr>
          <w:rFonts w:ascii="Times New Roman" w:hAnsi="Times New Roman" w:cs="Times New Roman"/>
          <w:sz w:val="18"/>
          <w:szCs w:val="18"/>
        </w:rPr>
        <w:t xml:space="preserve">                                                (наименование)</w:t>
      </w:r>
    </w:p>
    <w:p w:rsidR="00C5428E" w:rsidRPr="009A6181" w:rsidRDefault="00C5428E" w:rsidP="00C64D35">
      <w:pPr>
        <w:tabs>
          <w:tab w:val="left" w:pos="5954"/>
          <w:tab w:val="left" w:pos="6096"/>
          <w:tab w:val="left" w:pos="9072"/>
        </w:tabs>
        <w:autoSpaceDE w:val="0"/>
        <w:autoSpaceDN w:val="0"/>
        <w:adjustRightInd w:val="0"/>
        <w:spacing w:after="0" w:line="240" w:lineRule="auto"/>
        <w:ind w:left="3686"/>
        <w:jc w:val="both"/>
        <w:outlineLvl w:val="0"/>
        <w:rPr>
          <w:rFonts w:ascii="Times New Roman" w:hAnsi="Times New Roman" w:cs="Times New Roman"/>
          <w:sz w:val="20"/>
          <w:szCs w:val="20"/>
          <w:lang w:eastAsia="ru-RU"/>
        </w:rPr>
      </w:pPr>
      <w:r w:rsidRPr="009A6181">
        <w:rPr>
          <w:rFonts w:ascii="Times New Roman" w:hAnsi="Times New Roman" w:cs="Times New Roman"/>
          <w:sz w:val="20"/>
          <w:szCs w:val="20"/>
          <w:lang w:eastAsia="ru-RU"/>
        </w:rPr>
        <w:t xml:space="preserve">от ____________________________________________________ </w:t>
      </w:r>
    </w:p>
    <w:p w:rsidR="00C5428E" w:rsidRPr="009A6181" w:rsidRDefault="00C5428E" w:rsidP="00C64D35">
      <w:pPr>
        <w:widowControl w:val="0"/>
        <w:autoSpaceDE w:val="0"/>
        <w:autoSpaceDN w:val="0"/>
        <w:spacing w:after="0" w:line="240" w:lineRule="auto"/>
        <w:ind w:left="3686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9A6181">
        <w:rPr>
          <w:rFonts w:ascii="Times New Roman" w:hAnsi="Times New Roman" w:cs="Times New Roman"/>
          <w:sz w:val="16"/>
          <w:szCs w:val="16"/>
          <w:lang w:eastAsia="ru-RU"/>
        </w:rPr>
        <w:t xml:space="preserve">                                   (фамилия, имя, отчество (последнее – при наличии))</w:t>
      </w:r>
    </w:p>
    <w:p w:rsidR="00C5428E" w:rsidRPr="009A6181" w:rsidRDefault="00C5428E" w:rsidP="00C64D35">
      <w:pPr>
        <w:widowControl w:val="0"/>
        <w:autoSpaceDE w:val="0"/>
        <w:autoSpaceDN w:val="0"/>
        <w:spacing w:after="0" w:line="240" w:lineRule="auto"/>
        <w:ind w:left="3686"/>
        <w:jc w:val="both"/>
        <w:rPr>
          <w:rFonts w:ascii="Times New Roman" w:hAnsi="Times New Roman" w:cs="Times New Roman"/>
          <w:lang w:eastAsia="ru-RU"/>
        </w:rPr>
      </w:pPr>
      <w:r w:rsidRPr="009A6181">
        <w:rPr>
          <w:rFonts w:ascii="Times New Roman" w:hAnsi="Times New Roman" w:cs="Times New Roman"/>
          <w:sz w:val="20"/>
          <w:szCs w:val="20"/>
          <w:lang w:eastAsia="ru-RU"/>
        </w:rPr>
        <w:t>реквизиты основного документа,</w:t>
      </w:r>
    </w:p>
    <w:p w:rsidR="00C5428E" w:rsidRPr="009A6181" w:rsidRDefault="00C5428E" w:rsidP="00C64D35">
      <w:pPr>
        <w:widowControl w:val="0"/>
        <w:autoSpaceDE w:val="0"/>
        <w:autoSpaceDN w:val="0"/>
        <w:spacing w:after="0" w:line="240" w:lineRule="auto"/>
        <w:ind w:left="3686"/>
        <w:jc w:val="both"/>
        <w:rPr>
          <w:rFonts w:ascii="Times New Roman" w:hAnsi="Times New Roman" w:cs="Times New Roman"/>
          <w:lang w:eastAsia="ru-RU"/>
        </w:rPr>
      </w:pPr>
      <w:r w:rsidRPr="009A6181">
        <w:rPr>
          <w:rFonts w:ascii="Times New Roman" w:hAnsi="Times New Roman" w:cs="Times New Roman"/>
          <w:sz w:val="20"/>
          <w:szCs w:val="20"/>
          <w:lang w:eastAsia="ru-RU"/>
        </w:rPr>
        <w:t>удостоверяющего личность: _______________________________</w:t>
      </w:r>
    </w:p>
    <w:p w:rsidR="00C5428E" w:rsidRPr="009A6181" w:rsidRDefault="00C5428E" w:rsidP="00C64D35">
      <w:pPr>
        <w:widowControl w:val="0"/>
        <w:tabs>
          <w:tab w:val="left" w:pos="4111"/>
        </w:tabs>
        <w:autoSpaceDE w:val="0"/>
        <w:autoSpaceDN w:val="0"/>
        <w:spacing w:after="0" w:line="240" w:lineRule="auto"/>
        <w:ind w:left="3686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9A6181">
        <w:rPr>
          <w:rFonts w:ascii="Times New Roman" w:hAnsi="Times New Roman" w:cs="Times New Roman"/>
          <w:sz w:val="20"/>
          <w:szCs w:val="20"/>
          <w:lang w:eastAsia="ru-RU"/>
        </w:rPr>
        <w:t>_______________________________________________________</w:t>
      </w:r>
    </w:p>
    <w:p w:rsidR="00C5428E" w:rsidRPr="009A6181" w:rsidRDefault="00C5428E" w:rsidP="00C64D35">
      <w:pPr>
        <w:widowControl w:val="0"/>
        <w:autoSpaceDE w:val="0"/>
        <w:autoSpaceDN w:val="0"/>
        <w:spacing w:after="0" w:line="240" w:lineRule="auto"/>
        <w:ind w:left="3686"/>
        <w:jc w:val="both"/>
        <w:rPr>
          <w:rFonts w:ascii="Times New Roman" w:hAnsi="Times New Roman" w:cs="Times New Roman"/>
          <w:lang w:eastAsia="ru-RU"/>
        </w:rPr>
      </w:pPr>
      <w:r w:rsidRPr="009A6181">
        <w:rPr>
          <w:rFonts w:ascii="Times New Roman" w:hAnsi="Times New Roman" w:cs="Times New Roman"/>
          <w:sz w:val="20"/>
          <w:szCs w:val="20"/>
          <w:lang w:eastAsia="ru-RU"/>
        </w:rPr>
        <w:t>_______________________________________________________</w:t>
      </w:r>
    </w:p>
    <w:p w:rsidR="00C5428E" w:rsidRPr="009A6181" w:rsidRDefault="00C5428E" w:rsidP="00C64D35">
      <w:pPr>
        <w:widowControl w:val="0"/>
        <w:autoSpaceDE w:val="0"/>
        <w:autoSpaceDN w:val="0"/>
        <w:spacing w:after="0" w:line="240" w:lineRule="auto"/>
        <w:ind w:left="3686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                   </w:t>
      </w:r>
      <w:r w:rsidRPr="009A6181">
        <w:rPr>
          <w:rFonts w:ascii="Times New Roman" w:hAnsi="Times New Roman" w:cs="Times New Roman"/>
          <w:sz w:val="16"/>
          <w:szCs w:val="16"/>
          <w:lang w:eastAsia="ru-RU"/>
        </w:rPr>
        <w:t>(указываются наименование документа, номер, кем и когда выдан)</w:t>
      </w:r>
    </w:p>
    <w:p w:rsidR="00C5428E" w:rsidRPr="009A6181" w:rsidRDefault="00C5428E" w:rsidP="00C64D35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left="3686"/>
        <w:jc w:val="both"/>
        <w:outlineLvl w:val="0"/>
        <w:rPr>
          <w:rFonts w:ascii="Times New Roman" w:hAnsi="Times New Roman" w:cs="Times New Roman"/>
          <w:sz w:val="20"/>
          <w:szCs w:val="20"/>
          <w:lang w:eastAsia="ru-RU"/>
        </w:rPr>
      </w:pPr>
      <w:r w:rsidRPr="009A6181">
        <w:rPr>
          <w:rFonts w:ascii="Times New Roman" w:hAnsi="Times New Roman" w:cs="Times New Roman"/>
          <w:sz w:val="20"/>
          <w:szCs w:val="20"/>
          <w:lang w:eastAsia="ru-RU"/>
        </w:rPr>
        <w:t>номер контактного телефона: ______________________________</w:t>
      </w:r>
    </w:p>
    <w:p w:rsidR="00C5428E" w:rsidRPr="009A6181" w:rsidRDefault="00C5428E" w:rsidP="00C64D35">
      <w:pPr>
        <w:autoSpaceDE w:val="0"/>
        <w:autoSpaceDN w:val="0"/>
        <w:adjustRightInd w:val="0"/>
        <w:spacing w:after="0" w:line="240" w:lineRule="auto"/>
        <w:ind w:left="3686"/>
        <w:jc w:val="both"/>
        <w:outlineLvl w:val="0"/>
        <w:rPr>
          <w:rFonts w:ascii="Times New Roman" w:hAnsi="Times New Roman" w:cs="Times New Roman"/>
          <w:sz w:val="20"/>
          <w:szCs w:val="20"/>
          <w:lang w:eastAsia="ru-RU"/>
        </w:rPr>
      </w:pPr>
      <w:r w:rsidRPr="009A6181">
        <w:rPr>
          <w:rFonts w:ascii="Times New Roman" w:hAnsi="Times New Roman" w:cs="Times New Roman"/>
          <w:sz w:val="20"/>
          <w:szCs w:val="20"/>
          <w:lang w:eastAsia="ru-RU"/>
        </w:rPr>
        <w:t>адрес электронной почты (при наличии): ____________________</w:t>
      </w:r>
    </w:p>
    <w:p w:rsidR="00C5428E" w:rsidRPr="009A6181" w:rsidRDefault="00C5428E" w:rsidP="00C64D35">
      <w:pPr>
        <w:autoSpaceDE w:val="0"/>
        <w:autoSpaceDN w:val="0"/>
        <w:adjustRightInd w:val="0"/>
        <w:spacing w:after="0" w:line="240" w:lineRule="auto"/>
        <w:ind w:left="3686"/>
        <w:jc w:val="both"/>
        <w:outlineLvl w:val="0"/>
        <w:rPr>
          <w:rFonts w:ascii="Times New Roman" w:hAnsi="Times New Roman" w:cs="Times New Roman"/>
          <w:sz w:val="20"/>
          <w:szCs w:val="20"/>
          <w:lang w:eastAsia="ru-RU"/>
        </w:rPr>
      </w:pPr>
      <w:r w:rsidRPr="009A6181">
        <w:rPr>
          <w:rFonts w:ascii="Times New Roman" w:hAnsi="Times New Roman" w:cs="Times New Roman"/>
          <w:sz w:val="20"/>
          <w:szCs w:val="20"/>
          <w:lang w:eastAsia="ru-RU"/>
        </w:rPr>
        <w:t>адрес места жительства (почтовый адрес): ___________________</w:t>
      </w:r>
    </w:p>
    <w:p w:rsidR="00C5428E" w:rsidRPr="009A6181" w:rsidRDefault="00C5428E" w:rsidP="00C64D35">
      <w:pPr>
        <w:autoSpaceDE w:val="0"/>
        <w:autoSpaceDN w:val="0"/>
        <w:adjustRightInd w:val="0"/>
        <w:spacing w:after="0" w:line="240" w:lineRule="auto"/>
        <w:ind w:left="3686"/>
        <w:jc w:val="both"/>
        <w:outlineLvl w:val="0"/>
        <w:rPr>
          <w:rFonts w:ascii="Times New Roman" w:hAnsi="Times New Roman" w:cs="Times New Roman"/>
          <w:sz w:val="20"/>
          <w:szCs w:val="20"/>
          <w:lang w:eastAsia="ru-RU"/>
        </w:rPr>
      </w:pPr>
      <w:r w:rsidRPr="009A6181">
        <w:rPr>
          <w:rFonts w:ascii="Times New Roman" w:hAnsi="Times New Roman" w:cs="Times New Roman"/>
          <w:sz w:val="20"/>
          <w:szCs w:val="20"/>
          <w:lang w:eastAsia="ru-RU"/>
        </w:rPr>
        <w:t>________________________________________________________</w:t>
      </w:r>
    </w:p>
    <w:p w:rsidR="00C5428E" w:rsidRPr="0036325A" w:rsidRDefault="00C5428E" w:rsidP="00532896">
      <w:pPr>
        <w:spacing w:after="0" w:line="240" w:lineRule="auto"/>
        <w:ind w:firstLine="467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5428E" w:rsidRPr="0036325A" w:rsidRDefault="00C5428E" w:rsidP="00144E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 w:rsidRPr="0036325A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ЗАЯВЛЕНИЕ</w:t>
      </w:r>
    </w:p>
    <w:p w:rsidR="00C5428E" w:rsidRPr="0036325A" w:rsidRDefault="00C5428E" w:rsidP="00144E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 w:rsidRPr="0036325A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об отказе от права на участие</w:t>
      </w:r>
    </w:p>
    <w:p w:rsidR="00C5428E" w:rsidRPr="0036325A" w:rsidRDefault="00C5428E" w:rsidP="00144E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 w:rsidRPr="0036325A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в приватизации с одновременным согласием</w:t>
      </w:r>
    </w:p>
    <w:p w:rsidR="00C5428E" w:rsidRPr="0036325A" w:rsidRDefault="00C5428E" w:rsidP="00144E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 w:rsidRPr="0036325A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на приватизацию жилого помещения</w:t>
      </w:r>
    </w:p>
    <w:p w:rsidR="00C5428E" w:rsidRPr="009A6181" w:rsidRDefault="00C5428E" w:rsidP="00144E92">
      <w:pPr>
        <w:widowControl w:val="0"/>
        <w:tabs>
          <w:tab w:val="left" w:pos="588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9A6181">
        <w:rPr>
          <w:rFonts w:ascii="Times New Roman" w:hAnsi="Times New Roman" w:cs="Times New Roman"/>
          <w:sz w:val="20"/>
          <w:szCs w:val="20"/>
          <w:lang w:eastAsia="ru-RU"/>
        </w:rPr>
        <w:tab/>
      </w:r>
    </w:p>
    <w:p w:rsidR="00C5428E" w:rsidRPr="009A6181" w:rsidRDefault="00C5428E" w:rsidP="00144E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9A6181">
        <w:rPr>
          <w:rFonts w:ascii="Times New Roman" w:hAnsi="Times New Roman" w:cs="Times New Roman"/>
          <w:sz w:val="20"/>
          <w:szCs w:val="20"/>
          <w:lang w:eastAsia="ru-RU"/>
        </w:rPr>
        <w:t xml:space="preserve">    Я, ____________________________________________, дата рождения «_____»_______ ________________,</w:t>
      </w:r>
    </w:p>
    <w:p w:rsidR="00C5428E" w:rsidRPr="009A6181" w:rsidRDefault="00C5428E" w:rsidP="00144E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9A6181">
        <w:rPr>
          <w:rFonts w:ascii="Times New Roman" w:hAnsi="Times New Roman" w:cs="Times New Roman"/>
          <w:sz w:val="16"/>
          <w:szCs w:val="16"/>
          <w:lang w:eastAsia="ru-RU"/>
        </w:rPr>
        <w:t xml:space="preserve">              (фамилия, имя, отчество (последнее – при наличии))</w:t>
      </w:r>
    </w:p>
    <w:p w:rsidR="00C5428E" w:rsidRPr="009A6181" w:rsidRDefault="00C5428E" w:rsidP="00144E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9A6181">
        <w:rPr>
          <w:rFonts w:ascii="Times New Roman" w:hAnsi="Times New Roman" w:cs="Times New Roman"/>
          <w:sz w:val="20"/>
          <w:szCs w:val="20"/>
          <w:lang w:eastAsia="ru-RU"/>
        </w:rPr>
        <w:t>основной документ, удостоверяющий личность: ___________________________________________________</w:t>
      </w:r>
    </w:p>
    <w:p w:rsidR="00C5428E" w:rsidRPr="009A6181" w:rsidRDefault="00C5428E" w:rsidP="00144E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A6181">
        <w:rPr>
          <w:rFonts w:ascii="Times New Roman" w:hAnsi="Times New Roman" w:cs="Times New Roman"/>
          <w:sz w:val="20"/>
          <w:szCs w:val="20"/>
          <w:lang w:eastAsia="ru-RU"/>
        </w:rPr>
        <w:t>выдан _____________________________________________________________________________________________</w:t>
      </w:r>
    </w:p>
    <w:p w:rsidR="00C5428E" w:rsidRPr="009A6181" w:rsidRDefault="00C5428E" w:rsidP="00144E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9A6181">
        <w:rPr>
          <w:rFonts w:ascii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(серия, номер)</w:t>
      </w:r>
    </w:p>
    <w:p w:rsidR="00C5428E" w:rsidRPr="009A6181" w:rsidRDefault="00C5428E" w:rsidP="00144E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A6181">
        <w:rPr>
          <w:rFonts w:ascii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C5428E" w:rsidRPr="009A6181" w:rsidRDefault="00C5428E" w:rsidP="00144E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A6181">
        <w:rPr>
          <w:rFonts w:ascii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C5428E" w:rsidRPr="009A6181" w:rsidRDefault="00C5428E" w:rsidP="00144E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A6181">
        <w:rPr>
          <w:rFonts w:ascii="Times New Roman" w:hAnsi="Times New Roman" w:cs="Times New Roman"/>
          <w:sz w:val="20"/>
          <w:szCs w:val="20"/>
          <w:lang w:eastAsia="ru-RU"/>
        </w:rPr>
        <w:t>дата выдачи ______________________________, код подразделения __________________________________,</w:t>
      </w:r>
    </w:p>
    <w:p w:rsidR="00C5428E" w:rsidRPr="009A6181" w:rsidRDefault="00C5428E" w:rsidP="00144E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</w:p>
    <w:p w:rsidR="00C5428E" w:rsidRPr="009A6181" w:rsidRDefault="00C5428E" w:rsidP="00144E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9A6181">
        <w:rPr>
          <w:rFonts w:ascii="Times New Roman" w:hAnsi="Times New Roman" w:cs="Times New Roman"/>
          <w:sz w:val="20"/>
          <w:szCs w:val="20"/>
          <w:lang w:eastAsia="ru-RU"/>
        </w:rPr>
        <w:t xml:space="preserve">настоящим даю согласие гр. __________________________________________, дата рождения «___»_________, </w:t>
      </w:r>
    </w:p>
    <w:p w:rsidR="00C5428E" w:rsidRPr="009A6181" w:rsidRDefault="00C5428E" w:rsidP="00144E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9A6181"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                                         </w:t>
      </w:r>
      <w:r w:rsidRPr="009A6181">
        <w:rPr>
          <w:rFonts w:ascii="Times New Roman" w:hAnsi="Times New Roman" w:cs="Times New Roman"/>
          <w:sz w:val="16"/>
          <w:szCs w:val="16"/>
          <w:lang w:eastAsia="ru-RU"/>
        </w:rPr>
        <w:t>(фамилия, имя, отчество (последнее – при наличии))</w:t>
      </w:r>
    </w:p>
    <w:p w:rsidR="00C5428E" w:rsidRPr="009A6181" w:rsidRDefault="00C5428E" w:rsidP="00144E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9A6181">
        <w:rPr>
          <w:rFonts w:ascii="Times New Roman" w:hAnsi="Times New Roman" w:cs="Times New Roman"/>
          <w:sz w:val="20"/>
          <w:szCs w:val="20"/>
          <w:lang w:eastAsia="ru-RU"/>
        </w:rPr>
        <w:t xml:space="preserve"> гр.  ___________________________________________________, дата рождения «___»____________ ______,</w:t>
      </w:r>
    </w:p>
    <w:p w:rsidR="00C5428E" w:rsidRPr="009A6181" w:rsidRDefault="00C5428E" w:rsidP="00144E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9A6181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</w:t>
      </w:r>
      <w:r w:rsidRPr="009A6181">
        <w:rPr>
          <w:rFonts w:ascii="Times New Roman" w:hAnsi="Times New Roman" w:cs="Times New Roman"/>
          <w:sz w:val="16"/>
          <w:szCs w:val="16"/>
          <w:lang w:eastAsia="ru-RU"/>
        </w:rPr>
        <w:t xml:space="preserve"> (фамилия, имя, отчество (последнее – при наличии))</w:t>
      </w:r>
    </w:p>
    <w:p w:rsidR="00C5428E" w:rsidRPr="009A6181" w:rsidRDefault="00C5428E" w:rsidP="00144E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9A6181">
        <w:rPr>
          <w:rFonts w:ascii="Times New Roman" w:hAnsi="Times New Roman" w:cs="Times New Roman"/>
          <w:sz w:val="18"/>
          <w:szCs w:val="18"/>
          <w:lang w:eastAsia="ru-RU"/>
        </w:rPr>
        <w:t>гр.   ________________________________________________________</w:t>
      </w:r>
      <w:r w:rsidRPr="009A6181">
        <w:rPr>
          <w:rFonts w:ascii="Times New Roman" w:hAnsi="Times New Roman" w:cs="Times New Roman"/>
          <w:sz w:val="20"/>
          <w:szCs w:val="20"/>
          <w:lang w:eastAsia="ru-RU"/>
        </w:rPr>
        <w:t>_, дата рождения</w:t>
      </w:r>
      <w:r w:rsidRPr="009A6181">
        <w:rPr>
          <w:rFonts w:ascii="Times New Roman" w:hAnsi="Times New Roman" w:cs="Times New Roman"/>
          <w:sz w:val="18"/>
          <w:szCs w:val="18"/>
          <w:lang w:eastAsia="ru-RU"/>
        </w:rPr>
        <w:t xml:space="preserve"> «____»______________ ______,</w:t>
      </w:r>
    </w:p>
    <w:p w:rsidR="00C5428E" w:rsidRPr="009A6181" w:rsidRDefault="00C5428E" w:rsidP="008A43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9A6181"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                              (фамилия, имя, отчество (последнее – при наличии))</w:t>
      </w:r>
    </w:p>
    <w:p w:rsidR="00C5428E" w:rsidRDefault="00C5428E" w:rsidP="008A43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9A6181">
        <w:rPr>
          <w:rFonts w:ascii="Times New Roman" w:hAnsi="Times New Roman" w:cs="Times New Roman"/>
          <w:sz w:val="20"/>
          <w:szCs w:val="20"/>
          <w:lang w:eastAsia="ru-RU"/>
        </w:rPr>
        <w:t>на приватизацию дома/квартиры/комнаты по адресу: ______________________________________площадью ____ кв. м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в</w:t>
      </w:r>
    </w:p>
    <w:p w:rsidR="00C5428E" w:rsidRPr="009A6181" w:rsidRDefault="00C5428E" w:rsidP="008A43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9A6181">
        <w:rPr>
          <w:rFonts w:ascii="Times New Roman" w:hAnsi="Times New Roman" w:cs="Times New Roman"/>
          <w:sz w:val="20"/>
          <w:szCs w:val="20"/>
          <w:lang w:eastAsia="ru-RU"/>
        </w:rPr>
        <w:t>индивидуальную/общую долевую собственность по _____________________________________</w:t>
      </w:r>
    </w:p>
    <w:p w:rsidR="00C5428E" w:rsidRPr="009A6181" w:rsidRDefault="00C5428E" w:rsidP="008A43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9A6181">
        <w:rPr>
          <w:rFonts w:ascii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C5428E" w:rsidRPr="009A6181" w:rsidRDefault="00C5428E" w:rsidP="00144E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9A6181">
        <w:rPr>
          <w:rFonts w:ascii="Times New Roman" w:hAnsi="Times New Roman" w:cs="Times New Roman"/>
          <w:sz w:val="16"/>
          <w:szCs w:val="16"/>
          <w:lang w:eastAsia="ru-RU"/>
        </w:rPr>
        <w:t xml:space="preserve">                     (указать долю в праве по числу лиц, участвующих в приватизации доле в праве собственности каждому)</w:t>
      </w:r>
    </w:p>
    <w:p w:rsidR="00C5428E" w:rsidRPr="009A6181" w:rsidRDefault="00C5428E" w:rsidP="00144E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C5428E" w:rsidRPr="009A6181" w:rsidRDefault="00C5428E" w:rsidP="00144E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9A6181">
        <w:rPr>
          <w:rFonts w:ascii="Times New Roman" w:hAnsi="Times New Roman" w:cs="Times New Roman"/>
          <w:sz w:val="20"/>
          <w:szCs w:val="20"/>
          <w:lang w:eastAsia="ru-RU"/>
        </w:rPr>
        <w:t>Отказываюсь от своего права на приватизацию и прошу не включать меня в число собственников.</w:t>
      </w:r>
    </w:p>
    <w:p w:rsidR="00C5428E" w:rsidRPr="009A6181" w:rsidRDefault="00C5428E" w:rsidP="00144E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9A6181">
        <w:rPr>
          <w:rFonts w:ascii="Times New Roman" w:hAnsi="Times New Roman" w:cs="Times New Roman"/>
          <w:sz w:val="20"/>
          <w:szCs w:val="20"/>
          <w:lang w:eastAsia="ru-RU"/>
        </w:rPr>
        <w:t>Правовые последствия отказа от права на приватизацию мне известны.</w:t>
      </w:r>
    </w:p>
    <w:p w:rsidR="00C5428E" w:rsidRPr="009A6181" w:rsidRDefault="00C5428E" w:rsidP="00144E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C5428E" w:rsidRPr="009A6181" w:rsidRDefault="00C5428E" w:rsidP="00144E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9A6181">
        <w:rPr>
          <w:rFonts w:ascii="Times New Roman" w:hAnsi="Times New Roman" w:cs="Times New Roman"/>
          <w:sz w:val="20"/>
          <w:szCs w:val="20"/>
          <w:lang w:eastAsia="ru-RU"/>
        </w:rPr>
        <w:t>"___"__________ 20____ г.</w:t>
      </w:r>
    </w:p>
    <w:p w:rsidR="00C5428E" w:rsidRPr="009A6181" w:rsidRDefault="00C5428E" w:rsidP="00144E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C5428E" w:rsidRPr="009A6181" w:rsidRDefault="00C5428E" w:rsidP="00144E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9A6181">
        <w:rPr>
          <w:rFonts w:ascii="Times New Roman" w:hAnsi="Times New Roman" w:cs="Times New Roman"/>
          <w:sz w:val="20"/>
          <w:szCs w:val="20"/>
          <w:lang w:eastAsia="ru-RU"/>
        </w:rPr>
        <w:t xml:space="preserve">    __________________________________/________________________________________________________/</w:t>
      </w:r>
    </w:p>
    <w:p w:rsidR="00C5428E" w:rsidRPr="009A6181" w:rsidRDefault="00C5428E" w:rsidP="00063C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6181"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               (подпись)                                                    (фамилия, имя, отчество (последнее – при наличии))</w:t>
      </w:r>
      <w:r w:rsidRPr="009A6181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C5428E" w:rsidRDefault="00C5428E" w:rsidP="00C64D35">
      <w:pPr>
        <w:widowControl w:val="0"/>
        <w:autoSpaceDE w:val="0"/>
        <w:autoSpaceDN w:val="0"/>
        <w:adjustRightInd w:val="0"/>
        <w:spacing w:after="0" w:line="240" w:lineRule="auto"/>
        <w:ind w:left="3828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Приложение № 3</w:t>
      </w:r>
    </w:p>
    <w:p w:rsidR="00C5428E" w:rsidRPr="000D37EE" w:rsidRDefault="00C5428E" w:rsidP="00C64D35">
      <w:pPr>
        <w:widowControl w:val="0"/>
        <w:autoSpaceDE w:val="0"/>
        <w:autoSpaceDN w:val="0"/>
        <w:adjustRightInd w:val="0"/>
        <w:spacing w:after="0" w:line="240" w:lineRule="auto"/>
        <w:ind w:left="3828"/>
        <w:rPr>
          <w:rFonts w:ascii="Times New Roman" w:hAnsi="Times New Roman" w:cs="Times New Roman"/>
          <w:b/>
          <w:bCs/>
          <w:sz w:val="18"/>
          <w:szCs w:val="18"/>
        </w:rPr>
      </w:pPr>
      <w:r w:rsidRPr="000D37EE">
        <w:rPr>
          <w:rFonts w:ascii="Times New Roman" w:hAnsi="Times New Roman" w:cs="Times New Roman"/>
          <w:b/>
          <w:bCs/>
          <w:sz w:val="18"/>
          <w:szCs w:val="18"/>
        </w:rPr>
        <w:t xml:space="preserve">к Административному регламенту предоставления </w:t>
      </w:r>
    </w:p>
    <w:p w:rsidR="00C5428E" w:rsidRPr="000D37EE" w:rsidRDefault="00C5428E" w:rsidP="00C64D35">
      <w:pPr>
        <w:widowControl w:val="0"/>
        <w:autoSpaceDE w:val="0"/>
        <w:autoSpaceDN w:val="0"/>
        <w:adjustRightInd w:val="0"/>
        <w:spacing w:after="0" w:line="240" w:lineRule="auto"/>
        <w:ind w:firstLine="3828"/>
        <w:rPr>
          <w:rFonts w:ascii="Times New Roman" w:hAnsi="Times New Roman" w:cs="Times New Roman"/>
          <w:b/>
          <w:bCs/>
          <w:sz w:val="18"/>
          <w:szCs w:val="18"/>
        </w:rPr>
      </w:pPr>
      <w:r w:rsidRPr="000D37EE">
        <w:rPr>
          <w:rFonts w:ascii="Times New Roman" w:hAnsi="Times New Roman" w:cs="Times New Roman"/>
          <w:b/>
          <w:bCs/>
          <w:sz w:val="18"/>
          <w:szCs w:val="18"/>
        </w:rPr>
        <w:t xml:space="preserve">муниципальной услуги  «Передача жилых помещений </w:t>
      </w:r>
    </w:p>
    <w:p w:rsidR="00C5428E" w:rsidRPr="000D37EE" w:rsidRDefault="00C5428E" w:rsidP="00C64D35">
      <w:pPr>
        <w:widowControl w:val="0"/>
        <w:autoSpaceDE w:val="0"/>
        <w:autoSpaceDN w:val="0"/>
        <w:adjustRightInd w:val="0"/>
        <w:spacing w:after="0" w:line="240" w:lineRule="auto"/>
        <w:ind w:firstLine="3828"/>
        <w:rPr>
          <w:rFonts w:ascii="Times New Roman" w:hAnsi="Times New Roman" w:cs="Times New Roman"/>
          <w:b/>
          <w:bCs/>
          <w:sz w:val="18"/>
          <w:szCs w:val="18"/>
        </w:rPr>
      </w:pPr>
      <w:r w:rsidRPr="000D37EE">
        <w:rPr>
          <w:rFonts w:ascii="Times New Roman" w:hAnsi="Times New Roman" w:cs="Times New Roman"/>
          <w:b/>
          <w:bCs/>
          <w:sz w:val="18"/>
          <w:szCs w:val="18"/>
        </w:rPr>
        <w:t xml:space="preserve">муниципального жилищного  фонда в собственность граждан </w:t>
      </w:r>
    </w:p>
    <w:p w:rsidR="00C5428E" w:rsidRPr="000D37EE" w:rsidRDefault="00C5428E" w:rsidP="00C64D35">
      <w:pPr>
        <w:widowControl w:val="0"/>
        <w:autoSpaceDE w:val="0"/>
        <w:autoSpaceDN w:val="0"/>
        <w:adjustRightInd w:val="0"/>
        <w:spacing w:after="0" w:line="240" w:lineRule="auto"/>
        <w:ind w:left="3828"/>
        <w:rPr>
          <w:rFonts w:ascii="Times New Roman" w:hAnsi="Times New Roman" w:cs="Times New Roman"/>
          <w:b/>
          <w:bCs/>
          <w:sz w:val="18"/>
          <w:szCs w:val="18"/>
        </w:rPr>
      </w:pPr>
      <w:r w:rsidRPr="000D37EE">
        <w:rPr>
          <w:rFonts w:ascii="Times New Roman" w:hAnsi="Times New Roman" w:cs="Times New Roman"/>
          <w:b/>
          <w:bCs/>
          <w:sz w:val="18"/>
          <w:szCs w:val="18"/>
        </w:rPr>
        <w:t>в порядке приватизации» в городском поселении город Дюртюли муниципального района Дюртюлинский район</w:t>
      </w:r>
    </w:p>
    <w:p w:rsidR="00C5428E" w:rsidRPr="000D37EE" w:rsidRDefault="00C5428E" w:rsidP="00C64D35">
      <w:pPr>
        <w:widowControl w:val="0"/>
        <w:autoSpaceDE w:val="0"/>
        <w:autoSpaceDN w:val="0"/>
        <w:adjustRightInd w:val="0"/>
        <w:spacing w:after="0" w:line="240" w:lineRule="auto"/>
        <w:ind w:left="3828"/>
        <w:rPr>
          <w:rFonts w:ascii="Times New Roman" w:hAnsi="Times New Roman" w:cs="Times New Roman"/>
          <w:b/>
          <w:bCs/>
          <w:sz w:val="18"/>
          <w:szCs w:val="18"/>
        </w:rPr>
      </w:pPr>
      <w:r w:rsidRPr="000D37EE">
        <w:rPr>
          <w:rFonts w:ascii="Times New Roman" w:hAnsi="Times New Roman" w:cs="Times New Roman"/>
          <w:b/>
          <w:bCs/>
          <w:sz w:val="18"/>
          <w:szCs w:val="18"/>
        </w:rPr>
        <w:t>Республики Башкортостан</w:t>
      </w:r>
    </w:p>
    <w:p w:rsidR="00C5428E" w:rsidRPr="00231FD5" w:rsidRDefault="00C5428E" w:rsidP="00C64D35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b/>
          <w:bCs/>
          <w:sz w:val="10"/>
          <w:szCs w:val="10"/>
        </w:rPr>
      </w:pPr>
    </w:p>
    <w:p w:rsidR="00C5428E" w:rsidRPr="009A6181" w:rsidRDefault="00C5428E" w:rsidP="00C64D35">
      <w:pPr>
        <w:widowControl w:val="0"/>
        <w:autoSpaceDE w:val="0"/>
        <w:autoSpaceDN w:val="0"/>
        <w:adjustRightInd w:val="0"/>
        <w:spacing w:after="0" w:line="240" w:lineRule="auto"/>
        <w:ind w:left="3828"/>
        <w:rPr>
          <w:rFonts w:ascii="Times New Roman" w:hAnsi="Times New Roman" w:cs="Times New Roman"/>
          <w:sz w:val="20"/>
          <w:szCs w:val="20"/>
        </w:rPr>
      </w:pPr>
      <w:r w:rsidRPr="009A6181">
        <w:rPr>
          <w:rFonts w:ascii="Times New Roman" w:hAnsi="Times New Roman" w:cs="Times New Roman"/>
          <w:sz w:val="20"/>
          <w:szCs w:val="20"/>
        </w:rPr>
        <w:t>Сведения о заявителе, которому адресован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A6181">
        <w:rPr>
          <w:rFonts w:ascii="Times New Roman" w:hAnsi="Times New Roman" w:cs="Times New Roman"/>
          <w:sz w:val="20"/>
          <w:szCs w:val="20"/>
        </w:rPr>
        <w:t>документ:</w:t>
      </w:r>
    </w:p>
    <w:p w:rsidR="00C5428E" w:rsidRPr="009A6181" w:rsidRDefault="00C5428E" w:rsidP="00C64D35">
      <w:pPr>
        <w:widowControl w:val="0"/>
        <w:autoSpaceDE w:val="0"/>
        <w:autoSpaceDN w:val="0"/>
        <w:adjustRightInd w:val="0"/>
        <w:spacing w:after="0" w:line="240" w:lineRule="auto"/>
        <w:ind w:left="3828"/>
        <w:rPr>
          <w:rFonts w:ascii="Times New Roman" w:hAnsi="Times New Roman" w:cs="Times New Roman"/>
          <w:sz w:val="20"/>
          <w:szCs w:val="20"/>
        </w:rPr>
      </w:pPr>
      <w:r w:rsidRPr="009A6181"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:rsidR="00C5428E" w:rsidRPr="009A6181" w:rsidRDefault="00C5428E" w:rsidP="00C64D35">
      <w:pPr>
        <w:widowControl w:val="0"/>
        <w:autoSpaceDE w:val="0"/>
        <w:autoSpaceDN w:val="0"/>
        <w:adjustRightInd w:val="0"/>
        <w:spacing w:after="0" w:line="240" w:lineRule="auto"/>
        <w:ind w:left="3828"/>
        <w:rPr>
          <w:rFonts w:ascii="Times New Roman" w:hAnsi="Times New Roman" w:cs="Times New Roman"/>
          <w:sz w:val="20"/>
          <w:szCs w:val="20"/>
        </w:rPr>
      </w:pPr>
      <w:r w:rsidRPr="009A6181">
        <w:rPr>
          <w:rFonts w:ascii="Times New Roman" w:hAnsi="Times New Roman" w:cs="Times New Roman"/>
          <w:sz w:val="20"/>
          <w:szCs w:val="20"/>
        </w:rPr>
        <w:t>(фамилия, имя, отчество (последнее – при наличии))</w:t>
      </w:r>
    </w:p>
    <w:p w:rsidR="00C5428E" w:rsidRPr="009A6181" w:rsidRDefault="00C5428E" w:rsidP="00C64D35">
      <w:pPr>
        <w:widowControl w:val="0"/>
        <w:autoSpaceDE w:val="0"/>
        <w:autoSpaceDN w:val="0"/>
        <w:adjustRightInd w:val="0"/>
        <w:spacing w:after="0" w:line="240" w:lineRule="auto"/>
        <w:ind w:left="3828"/>
        <w:rPr>
          <w:rFonts w:ascii="Times New Roman" w:hAnsi="Times New Roman" w:cs="Times New Roman"/>
          <w:sz w:val="20"/>
          <w:szCs w:val="20"/>
        </w:rPr>
      </w:pPr>
      <w:r w:rsidRPr="009A6181"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:rsidR="00C5428E" w:rsidRPr="009A6181" w:rsidRDefault="00C5428E" w:rsidP="00C64D35">
      <w:pPr>
        <w:widowControl w:val="0"/>
        <w:autoSpaceDE w:val="0"/>
        <w:autoSpaceDN w:val="0"/>
        <w:adjustRightInd w:val="0"/>
        <w:spacing w:after="0" w:line="240" w:lineRule="auto"/>
        <w:ind w:left="3828"/>
        <w:rPr>
          <w:rFonts w:ascii="Times New Roman" w:hAnsi="Times New Roman" w:cs="Times New Roman"/>
          <w:sz w:val="20"/>
          <w:szCs w:val="20"/>
        </w:rPr>
      </w:pPr>
      <w:r w:rsidRPr="009A6181">
        <w:rPr>
          <w:rFonts w:ascii="Times New Roman" w:hAnsi="Times New Roman" w:cs="Times New Roman"/>
          <w:sz w:val="20"/>
          <w:szCs w:val="20"/>
        </w:rPr>
        <w:t>адрес: __________________________________________</w:t>
      </w:r>
    </w:p>
    <w:p w:rsidR="00C5428E" w:rsidRPr="009A6181" w:rsidRDefault="00C5428E" w:rsidP="00C64D35">
      <w:pPr>
        <w:widowControl w:val="0"/>
        <w:autoSpaceDE w:val="0"/>
        <w:autoSpaceDN w:val="0"/>
        <w:adjustRightInd w:val="0"/>
        <w:spacing w:after="0" w:line="240" w:lineRule="auto"/>
        <w:ind w:left="3828"/>
        <w:rPr>
          <w:rFonts w:ascii="Times New Roman" w:hAnsi="Times New Roman" w:cs="Times New Roman"/>
          <w:sz w:val="20"/>
          <w:szCs w:val="20"/>
        </w:rPr>
      </w:pPr>
      <w:r w:rsidRPr="009A6181"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:rsidR="00C5428E" w:rsidRPr="009A6181" w:rsidRDefault="00C5428E" w:rsidP="00C64D35">
      <w:pPr>
        <w:widowControl w:val="0"/>
        <w:autoSpaceDE w:val="0"/>
        <w:autoSpaceDN w:val="0"/>
        <w:adjustRightInd w:val="0"/>
        <w:spacing w:after="0" w:line="240" w:lineRule="auto"/>
        <w:ind w:left="3828"/>
        <w:rPr>
          <w:rFonts w:ascii="Times New Roman" w:hAnsi="Times New Roman" w:cs="Times New Roman"/>
          <w:sz w:val="20"/>
          <w:szCs w:val="20"/>
        </w:rPr>
      </w:pPr>
      <w:r w:rsidRPr="009A6181">
        <w:rPr>
          <w:rFonts w:ascii="Times New Roman" w:hAnsi="Times New Roman" w:cs="Times New Roman"/>
          <w:sz w:val="20"/>
          <w:szCs w:val="20"/>
        </w:rPr>
        <w:t>эл. почта: _______________________________________</w:t>
      </w:r>
    </w:p>
    <w:p w:rsidR="00C5428E" w:rsidRPr="009A6181" w:rsidRDefault="00C5428E" w:rsidP="002E0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5428E" w:rsidRPr="0036325A" w:rsidRDefault="00C5428E" w:rsidP="008918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6325A">
        <w:rPr>
          <w:rFonts w:ascii="Times New Roman" w:hAnsi="Times New Roman" w:cs="Times New Roman"/>
          <w:b/>
          <w:bCs/>
          <w:sz w:val="20"/>
          <w:szCs w:val="20"/>
        </w:rPr>
        <w:t>Уведомление</w:t>
      </w:r>
    </w:p>
    <w:p w:rsidR="00C5428E" w:rsidRPr="0036325A" w:rsidRDefault="00C5428E" w:rsidP="008918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6325A">
        <w:rPr>
          <w:rFonts w:ascii="Times New Roman" w:hAnsi="Times New Roman" w:cs="Times New Roman"/>
          <w:b/>
          <w:bCs/>
          <w:sz w:val="20"/>
          <w:szCs w:val="20"/>
        </w:rPr>
        <w:t>об отказе в приеме документов, необходимых для предоставления</w:t>
      </w:r>
    </w:p>
    <w:p w:rsidR="00C5428E" w:rsidRPr="0036325A" w:rsidRDefault="00C5428E" w:rsidP="008918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6325A">
        <w:rPr>
          <w:rFonts w:ascii="Times New Roman" w:hAnsi="Times New Roman" w:cs="Times New Roman"/>
          <w:b/>
          <w:bCs/>
          <w:sz w:val="20"/>
          <w:szCs w:val="20"/>
        </w:rPr>
        <w:t>муниципальной услуги (возврате заявления заявителю)</w:t>
      </w:r>
    </w:p>
    <w:p w:rsidR="00C5428E" w:rsidRPr="0036325A" w:rsidRDefault="00C5428E" w:rsidP="008918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C5428E" w:rsidRPr="009A6181" w:rsidRDefault="00C5428E" w:rsidP="008918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A6181">
        <w:rPr>
          <w:rFonts w:ascii="Times New Roman" w:hAnsi="Times New Roman" w:cs="Times New Roman"/>
          <w:sz w:val="20"/>
          <w:szCs w:val="20"/>
        </w:rPr>
        <w:t>Настоящим подтверждается, что при приеме заявления на предоставление муниципальной услуги «Передача жилых помещений муниципального жилищного фонда в собственность граждан в порядке приватизации» (далее – муниципальная услуга) и документов, необходимых для предоставления муниципальной услуги, были установлены основания для отказа в приеме документов, необходимых для предоставления муниципальной услуги (возврате заявления заявителю), а именно: _________________________________________________________________________</w:t>
      </w:r>
    </w:p>
    <w:p w:rsidR="00C5428E" w:rsidRPr="009A6181" w:rsidRDefault="00C5428E" w:rsidP="00D866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9A6181">
        <w:rPr>
          <w:rFonts w:ascii="Times New Roman" w:hAnsi="Times New Roman" w:cs="Times New Roman"/>
          <w:sz w:val="16"/>
          <w:szCs w:val="16"/>
        </w:rPr>
        <w:t>(указать основание)</w:t>
      </w:r>
    </w:p>
    <w:p w:rsidR="00C5428E" w:rsidRPr="009A6181" w:rsidRDefault="00C5428E" w:rsidP="008918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A618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C5428E" w:rsidRPr="009A6181" w:rsidRDefault="00C5428E" w:rsidP="002E0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5428E" w:rsidRPr="009A6181" w:rsidRDefault="00C5428E" w:rsidP="002E0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5428E" w:rsidRPr="009A6181" w:rsidRDefault="00C5428E" w:rsidP="002E0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A6181">
        <w:rPr>
          <w:rFonts w:ascii="Times New Roman" w:hAnsi="Times New Roman" w:cs="Times New Roman"/>
          <w:sz w:val="20"/>
          <w:szCs w:val="20"/>
        </w:rPr>
        <w:t>________________________________________      _________________          ____________________________</w:t>
      </w:r>
    </w:p>
    <w:p w:rsidR="00C5428E" w:rsidRPr="009A6181" w:rsidRDefault="00C5428E" w:rsidP="002E0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  <w:r w:rsidRPr="009A6181">
        <w:rPr>
          <w:rFonts w:ascii="Times New Roman" w:hAnsi="Times New Roman" w:cs="Times New Roman"/>
          <w:sz w:val="20"/>
          <w:szCs w:val="20"/>
        </w:rPr>
        <w:t>(</w:t>
      </w:r>
      <w:r w:rsidRPr="009A6181">
        <w:rPr>
          <w:rFonts w:ascii="Times New Roman" w:hAnsi="Times New Roman" w:cs="Times New Roman"/>
          <w:sz w:val="18"/>
          <w:szCs w:val="18"/>
        </w:rPr>
        <w:t xml:space="preserve">должностное лицо, уполномоченное на                                      (подпись)                                    </w:t>
      </w:r>
      <w:r w:rsidRPr="009A6181">
        <w:rPr>
          <w:rFonts w:ascii="Times New Roman" w:hAnsi="Times New Roman" w:cs="Times New Roman"/>
          <w:sz w:val="20"/>
          <w:szCs w:val="20"/>
        </w:rPr>
        <w:t>(инициалы, фамилия)</w:t>
      </w:r>
    </w:p>
    <w:p w:rsidR="00C5428E" w:rsidRPr="009A6181" w:rsidRDefault="00C5428E" w:rsidP="002E0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6181">
        <w:rPr>
          <w:rFonts w:ascii="Times New Roman" w:hAnsi="Times New Roman" w:cs="Times New Roman"/>
          <w:sz w:val="18"/>
          <w:szCs w:val="18"/>
        </w:rPr>
        <w:t>принятие решения об отказе в приеме документов</w:t>
      </w:r>
    </w:p>
    <w:p w:rsidR="00C5428E" w:rsidRPr="009A6181" w:rsidRDefault="00C5428E" w:rsidP="002E0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A6181">
        <w:rPr>
          <w:rFonts w:ascii="Times New Roman" w:hAnsi="Times New Roman" w:cs="Times New Roman"/>
          <w:sz w:val="18"/>
          <w:szCs w:val="18"/>
        </w:rPr>
        <w:t>(возврате заявления заявителю))</w:t>
      </w:r>
      <w:r w:rsidRPr="009A618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</w:t>
      </w:r>
    </w:p>
    <w:p w:rsidR="00C5428E" w:rsidRPr="009A6181" w:rsidRDefault="00C5428E" w:rsidP="002E0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A618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М.П. « ____» ___________20 ___ г.</w:t>
      </w:r>
    </w:p>
    <w:p w:rsidR="00C5428E" w:rsidRPr="009A6181" w:rsidRDefault="00C5428E" w:rsidP="002E0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A6181"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</w:p>
    <w:p w:rsidR="00C5428E" w:rsidRPr="009A6181" w:rsidRDefault="00C5428E" w:rsidP="00010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5428E" w:rsidRPr="009A6181" w:rsidRDefault="00C5428E" w:rsidP="0090172A">
      <w:pPr>
        <w:spacing w:after="0" w:line="240" w:lineRule="auto"/>
        <w:ind w:firstLine="3686"/>
        <w:jc w:val="both"/>
        <w:rPr>
          <w:rFonts w:ascii="Times New Roman" w:hAnsi="Times New Roman" w:cs="Times New Roman"/>
          <w:sz w:val="20"/>
          <w:szCs w:val="20"/>
        </w:rPr>
      </w:pPr>
    </w:p>
    <w:p w:rsidR="00C5428E" w:rsidRPr="009A6181" w:rsidRDefault="00C5428E" w:rsidP="0090172A">
      <w:pPr>
        <w:spacing w:after="0" w:line="240" w:lineRule="auto"/>
        <w:ind w:firstLine="3686"/>
        <w:jc w:val="both"/>
        <w:rPr>
          <w:rFonts w:ascii="Times New Roman" w:hAnsi="Times New Roman" w:cs="Times New Roman"/>
          <w:sz w:val="20"/>
          <w:szCs w:val="20"/>
        </w:rPr>
      </w:pPr>
    </w:p>
    <w:p w:rsidR="00C5428E" w:rsidRDefault="00C5428E" w:rsidP="009017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5428E" w:rsidRDefault="00C5428E" w:rsidP="009017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5428E" w:rsidRDefault="00C5428E" w:rsidP="009017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5428E" w:rsidRDefault="00C5428E" w:rsidP="009017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5428E" w:rsidRDefault="00C5428E" w:rsidP="009017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5428E" w:rsidRPr="009A6181" w:rsidRDefault="00C5428E" w:rsidP="009017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5428E" w:rsidRDefault="00C5428E" w:rsidP="009017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5428E" w:rsidRDefault="00C5428E" w:rsidP="009017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5428E" w:rsidRDefault="00C5428E" w:rsidP="009017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5428E" w:rsidRDefault="00C5428E" w:rsidP="009017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5428E" w:rsidRDefault="00C5428E" w:rsidP="009017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5428E" w:rsidRDefault="00C5428E" w:rsidP="009017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5428E" w:rsidRDefault="00C5428E" w:rsidP="009017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5428E" w:rsidRDefault="00C5428E" w:rsidP="009017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5428E" w:rsidRDefault="00C5428E" w:rsidP="009017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5428E" w:rsidRDefault="00C5428E" w:rsidP="009017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5428E" w:rsidRDefault="00C5428E" w:rsidP="009017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5428E" w:rsidRDefault="00C5428E" w:rsidP="009017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5428E" w:rsidRDefault="00C5428E" w:rsidP="009017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5428E" w:rsidRDefault="00C5428E" w:rsidP="009017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5428E" w:rsidRDefault="00C5428E" w:rsidP="009017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5428E" w:rsidRDefault="00C5428E" w:rsidP="009017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5428E" w:rsidRDefault="00C5428E" w:rsidP="009017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5428E" w:rsidRDefault="00C5428E" w:rsidP="009017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5428E" w:rsidRPr="009A6181" w:rsidRDefault="00C5428E" w:rsidP="00C64D35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</w:p>
    <w:p w:rsidR="00C5428E" w:rsidRDefault="00C5428E" w:rsidP="00C64D35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b/>
          <w:bCs/>
          <w:sz w:val="18"/>
          <w:szCs w:val="18"/>
        </w:rPr>
      </w:pPr>
      <w:r w:rsidRPr="009A6181">
        <w:rPr>
          <w:rFonts w:ascii="Times New Roman" w:hAnsi="Times New Roman" w:cs="Times New Roman"/>
          <w:b/>
          <w:bCs/>
          <w:sz w:val="18"/>
          <w:szCs w:val="18"/>
        </w:rPr>
        <w:t xml:space="preserve">Приложение № 4 </w:t>
      </w:r>
    </w:p>
    <w:p w:rsidR="00C5428E" w:rsidRPr="009A6181" w:rsidRDefault="00C5428E" w:rsidP="00C64D35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b/>
          <w:bCs/>
          <w:sz w:val="18"/>
          <w:szCs w:val="18"/>
        </w:rPr>
      </w:pPr>
      <w:r w:rsidRPr="009A6181">
        <w:rPr>
          <w:rFonts w:ascii="Times New Roman" w:hAnsi="Times New Roman" w:cs="Times New Roman"/>
          <w:b/>
          <w:bCs/>
          <w:sz w:val="18"/>
          <w:szCs w:val="18"/>
        </w:rPr>
        <w:t>к Административному регламенту</w:t>
      </w:r>
    </w:p>
    <w:p w:rsidR="00C5428E" w:rsidRPr="009A6181" w:rsidRDefault="00C5428E" w:rsidP="00C64D35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b/>
          <w:bCs/>
          <w:sz w:val="18"/>
          <w:szCs w:val="18"/>
        </w:rPr>
      </w:pPr>
      <w:r w:rsidRPr="009A6181">
        <w:rPr>
          <w:rFonts w:ascii="Times New Roman" w:hAnsi="Times New Roman" w:cs="Times New Roman"/>
          <w:b/>
          <w:bCs/>
          <w:sz w:val="18"/>
          <w:szCs w:val="18"/>
        </w:rPr>
        <w:t>предоставления муниципальной услуги</w:t>
      </w:r>
    </w:p>
    <w:p w:rsidR="00C5428E" w:rsidRPr="009A6181" w:rsidRDefault="00C5428E" w:rsidP="00C64D35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b/>
          <w:bCs/>
          <w:sz w:val="18"/>
          <w:szCs w:val="18"/>
        </w:rPr>
      </w:pPr>
      <w:r w:rsidRPr="009A6181">
        <w:rPr>
          <w:rFonts w:ascii="Times New Roman" w:hAnsi="Times New Roman" w:cs="Times New Roman"/>
          <w:b/>
          <w:bCs/>
          <w:sz w:val="18"/>
          <w:szCs w:val="18"/>
        </w:rPr>
        <w:t>«Передача жилых помещений муниципального жилищного</w:t>
      </w:r>
    </w:p>
    <w:p w:rsidR="00C5428E" w:rsidRPr="009A6181" w:rsidRDefault="00C5428E" w:rsidP="00C64D35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b/>
          <w:bCs/>
          <w:sz w:val="18"/>
          <w:szCs w:val="18"/>
        </w:rPr>
      </w:pPr>
      <w:r w:rsidRPr="009A6181">
        <w:rPr>
          <w:rFonts w:ascii="Times New Roman" w:hAnsi="Times New Roman" w:cs="Times New Roman"/>
          <w:b/>
          <w:bCs/>
          <w:sz w:val="18"/>
          <w:szCs w:val="18"/>
        </w:rPr>
        <w:t>фонда в собственность граждан в порядке приватизации»</w:t>
      </w:r>
    </w:p>
    <w:p w:rsidR="00C5428E" w:rsidRDefault="00C5428E" w:rsidP="00C64D35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b/>
          <w:bCs/>
          <w:sz w:val="18"/>
          <w:szCs w:val="18"/>
        </w:rPr>
      </w:pPr>
      <w:r w:rsidRPr="000D37EE">
        <w:rPr>
          <w:rFonts w:ascii="Times New Roman" w:hAnsi="Times New Roman" w:cs="Times New Roman"/>
          <w:b/>
          <w:bCs/>
          <w:sz w:val="18"/>
          <w:szCs w:val="18"/>
        </w:rPr>
        <w:t xml:space="preserve">в городском поселении город Дюртюли </w:t>
      </w:r>
    </w:p>
    <w:p w:rsidR="00C5428E" w:rsidRPr="000D37EE" w:rsidRDefault="00C5428E" w:rsidP="00C64D35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b/>
          <w:bCs/>
          <w:sz w:val="18"/>
          <w:szCs w:val="18"/>
        </w:rPr>
      </w:pPr>
      <w:r w:rsidRPr="000D37EE">
        <w:rPr>
          <w:rFonts w:ascii="Times New Roman" w:hAnsi="Times New Roman" w:cs="Times New Roman"/>
          <w:b/>
          <w:bCs/>
          <w:sz w:val="18"/>
          <w:szCs w:val="18"/>
        </w:rPr>
        <w:t>муниципального района Дюртюлинский район</w:t>
      </w:r>
    </w:p>
    <w:p w:rsidR="00C5428E" w:rsidRPr="000D37EE" w:rsidRDefault="00C5428E" w:rsidP="00C64D35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b/>
          <w:bCs/>
          <w:sz w:val="18"/>
          <w:szCs w:val="18"/>
        </w:rPr>
      </w:pPr>
      <w:r w:rsidRPr="000D37EE">
        <w:rPr>
          <w:rFonts w:ascii="Times New Roman" w:hAnsi="Times New Roman" w:cs="Times New Roman"/>
          <w:b/>
          <w:bCs/>
          <w:sz w:val="18"/>
          <w:szCs w:val="18"/>
        </w:rPr>
        <w:t>Республики Башкортостан</w:t>
      </w:r>
    </w:p>
    <w:p w:rsidR="00C5428E" w:rsidRDefault="00C5428E" w:rsidP="0036325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</w:p>
    <w:p w:rsidR="00C5428E" w:rsidRDefault="00C5428E" w:rsidP="0036325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</w:p>
    <w:p w:rsidR="00C5428E" w:rsidRPr="000C3254" w:rsidRDefault="00C5428E" w:rsidP="003632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 w:rsidRPr="000C3254">
        <w:rPr>
          <w:rFonts w:ascii="Times New Roman" w:hAnsi="Times New Roman" w:cs="Times New Roman"/>
          <w:b/>
          <w:bCs/>
        </w:rPr>
        <w:t>Расписка</w:t>
      </w:r>
    </w:p>
    <w:p w:rsidR="00C5428E" w:rsidRPr="000C3254" w:rsidRDefault="00C5428E" w:rsidP="003632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 w:rsidRPr="000C3254">
        <w:rPr>
          <w:rFonts w:ascii="Times New Roman" w:hAnsi="Times New Roman" w:cs="Times New Roman"/>
          <w:b/>
          <w:bCs/>
        </w:rPr>
        <w:t>о приеме документов на предоставление муниципальной услуги</w:t>
      </w:r>
    </w:p>
    <w:p w:rsidR="00C5428E" w:rsidRPr="000C3254" w:rsidRDefault="00C5428E" w:rsidP="003632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 w:rsidRPr="000C3254">
        <w:rPr>
          <w:rFonts w:ascii="Times New Roman" w:hAnsi="Times New Roman" w:cs="Times New Roman"/>
          <w:b/>
          <w:bCs/>
        </w:rPr>
        <w:t>«Передача жилых помещений муниципального жилищного</w:t>
      </w:r>
    </w:p>
    <w:p w:rsidR="00C5428E" w:rsidRPr="000C3254" w:rsidRDefault="00C5428E" w:rsidP="003632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 w:rsidRPr="000C3254">
        <w:rPr>
          <w:rFonts w:ascii="Times New Roman" w:hAnsi="Times New Roman" w:cs="Times New Roman"/>
          <w:b/>
          <w:bCs/>
        </w:rPr>
        <w:t>фонда в собственность граждан в порядке приватизации»</w:t>
      </w:r>
    </w:p>
    <w:p w:rsidR="00C5428E" w:rsidRPr="00231FD5" w:rsidRDefault="00C5428E" w:rsidP="003632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5428E" w:rsidRPr="000C3254" w:rsidRDefault="00C5428E" w:rsidP="003632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31FD5">
        <w:rPr>
          <w:rFonts w:ascii="Times New Roman" w:hAnsi="Times New Roman" w:cs="Times New Roman"/>
        </w:rPr>
        <w:t xml:space="preserve">     Заявитель</w:t>
      </w:r>
      <w:r w:rsidRPr="000C3254">
        <w:rPr>
          <w:rFonts w:ascii="Times New Roman" w:hAnsi="Times New Roman" w:cs="Times New Roman"/>
          <w:sz w:val="16"/>
          <w:szCs w:val="16"/>
        </w:rPr>
        <w:t xml:space="preserve"> _______________________________________________,  ________________________________________________________</w:t>
      </w:r>
    </w:p>
    <w:p w:rsidR="00C5428E" w:rsidRPr="000C3254" w:rsidRDefault="00C5428E" w:rsidP="003632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C3254">
        <w:rPr>
          <w:rFonts w:ascii="Times New Roman" w:hAnsi="Times New Roman" w:cs="Times New Roman"/>
          <w:sz w:val="16"/>
          <w:szCs w:val="16"/>
        </w:rPr>
        <w:t xml:space="preserve">                          (фамилия, имя, отчество (последнее – при наличии))        ( реквизиты основного документа, удостоверяющего личность)</w:t>
      </w:r>
    </w:p>
    <w:p w:rsidR="00C5428E" w:rsidRPr="000C3254" w:rsidRDefault="00C5428E" w:rsidP="003632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C3254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</w:t>
      </w:r>
    </w:p>
    <w:p w:rsidR="00C5428E" w:rsidRPr="000C3254" w:rsidRDefault="00C5428E" w:rsidP="003632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C325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(указываются наименование документа, номер, кем и когда выдан)</w:t>
      </w:r>
    </w:p>
    <w:p w:rsidR="00C5428E" w:rsidRPr="000C3254" w:rsidRDefault="00C5428E" w:rsidP="003632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5428E" w:rsidRPr="000C3254" w:rsidRDefault="00C5428E" w:rsidP="003632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C3254">
        <w:rPr>
          <w:rFonts w:ascii="Times New Roman" w:hAnsi="Times New Roman" w:cs="Times New Roman"/>
        </w:rPr>
        <w:t>сдал(-а), а специалист ________________________________, принял(-a) для предоставления муниципальной услуги «Передача жилых помещений муниципального жилищного фонда в собственность граждан в порядке приватизации», следующие документы:</w:t>
      </w:r>
    </w:p>
    <w:p w:rsidR="00C5428E" w:rsidRPr="000C3254" w:rsidRDefault="00C5428E" w:rsidP="003632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5000" w:type="pct"/>
        <w:tblInd w:w="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1364"/>
        <w:gridCol w:w="3071"/>
        <w:gridCol w:w="3251"/>
        <w:gridCol w:w="2311"/>
      </w:tblGrid>
      <w:tr w:rsidR="00C5428E" w:rsidRPr="007E07F5">
        <w:tc>
          <w:tcPr>
            <w:tcW w:w="682" w:type="pct"/>
            <w:vAlign w:val="center"/>
          </w:tcPr>
          <w:p w:rsidR="00C5428E" w:rsidRPr="000C3254" w:rsidRDefault="00C5428E" w:rsidP="00231F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325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536" w:type="pct"/>
            <w:vAlign w:val="center"/>
          </w:tcPr>
          <w:p w:rsidR="00C5428E" w:rsidRPr="000C3254" w:rsidRDefault="00C5428E" w:rsidP="00231FD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0C3254">
              <w:rPr>
                <w:rFonts w:ascii="Times New Roman" w:hAnsi="Times New Roman" w:cs="Times New Roman"/>
              </w:rPr>
              <w:t>Документ</w:t>
            </w:r>
          </w:p>
        </w:tc>
        <w:tc>
          <w:tcPr>
            <w:tcW w:w="1626" w:type="pct"/>
            <w:vAlign w:val="center"/>
          </w:tcPr>
          <w:p w:rsidR="00C5428E" w:rsidRPr="000C3254" w:rsidRDefault="00C5428E" w:rsidP="00231FD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0C3254">
              <w:rPr>
                <w:rFonts w:ascii="Times New Roman" w:hAnsi="Times New Roman" w:cs="Times New Roman"/>
              </w:rPr>
              <w:t>Вид документа</w:t>
            </w:r>
          </w:p>
        </w:tc>
        <w:tc>
          <w:tcPr>
            <w:tcW w:w="1156" w:type="pct"/>
            <w:vAlign w:val="center"/>
          </w:tcPr>
          <w:p w:rsidR="00C5428E" w:rsidRPr="00F50E08" w:rsidRDefault="00C5428E" w:rsidP="00231F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3254">
              <w:rPr>
                <w:rFonts w:ascii="Times New Roman" w:hAnsi="Times New Roman" w:cs="Times New Roman"/>
              </w:rPr>
              <w:t>Кол-во листов</w:t>
            </w:r>
          </w:p>
        </w:tc>
      </w:tr>
      <w:tr w:rsidR="00C5428E" w:rsidRPr="007E07F5">
        <w:tc>
          <w:tcPr>
            <w:tcW w:w="682" w:type="pct"/>
            <w:vAlign w:val="center"/>
          </w:tcPr>
          <w:p w:rsidR="00C5428E" w:rsidRPr="00F50E08" w:rsidRDefault="00C5428E" w:rsidP="00231FD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6" w:type="pct"/>
            <w:vAlign w:val="center"/>
          </w:tcPr>
          <w:p w:rsidR="00C5428E" w:rsidRPr="00F50E08" w:rsidRDefault="00C5428E" w:rsidP="00231FD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vAlign w:val="center"/>
          </w:tcPr>
          <w:p w:rsidR="00C5428E" w:rsidRPr="00F50E08" w:rsidRDefault="00C5428E" w:rsidP="00231FD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6" w:type="pct"/>
            <w:vAlign w:val="center"/>
          </w:tcPr>
          <w:p w:rsidR="00C5428E" w:rsidRPr="00F50E08" w:rsidRDefault="00C5428E" w:rsidP="00231FD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C5428E" w:rsidRPr="007E07F5">
        <w:tc>
          <w:tcPr>
            <w:tcW w:w="682" w:type="pct"/>
            <w:vAlign w:val="center"/>
          </w:tcPr>
          <w:p w:rsidR="00C5428E" w:rsidRPr="00F50E08" w:rsidRDefault="00C5428E" w:rsidP="00231FD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6" w:type="pct"/>
            <w:vAlign w:val="center"/>
          </w:tcPr>
          <w:p w:rsidR="00C5428E" w:rsidRPr="00F50E08" w:rsidRDefault="00C5428E" w:rsidP="00231FD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vAlign w:val="center"/>
          </w:tcPr>
          <w:p w:rsidR="00C5428E" w:rsidRPr="00F50E08" w:rsidRDefault="00C5428E" w:rsidP="00231FD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6" w:type="pct"/>
            <w:vAlign w:val="center"/>
          </w:tcPr>
          <w:p w:rsidR="00C5428E" w:rsidRPr="00F50E08" w:rsidRDefault="00C5428E" w:rsidP="00231FD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C5428E" w:rsidRPr="007E07F5">
        <w:tc>
          <w:tcPr>
            <w:tcW w:w="682" w:type="pct"/>
            <w:vAlign w:val="center"/>
          </w:tcPr>
          <w:p w:rsidR="00C5428E" w:rsidRPr="00F50E08" w:rsidRDefault="00C5428E" w:rsidP="00231FD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6" w:type="pct"/>
            <w:vAlign w:val="center"/>
          </w:tcPr>
          <w:p w:rsidR="00C5428E" w:rsidRPr="00F50E08" w:rsidRDefault="00C5428E" w:rsidP="00231FD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vAlign w:val="center"/>
          </w:tcPr>
          <w:p w:rsidR="00C5428E" w:rsidRPr="00F50E08" w:rsidRDefault="00C5428E" w:rsidP="00231FD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6" w:type="pct"/>
            <w:vAlign w:val="center"/>
          </w:tcPr>
          <w:p w:rsidR="00C5428E" w:rsidRPr="00F50E08" w:rsidRDefault="00C5428E" w:rsidP="00231FD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C5428E" w:rsidRPr="007E07F5">
        <w:tc>
          <w:tcPr>
            <w:tcW w:w="682" w:type="pct"/>
            <w:vAlign w:val="center"/>
          </w:tcPr>
          <w:p w:rsidR="00C5428E" w:rsidRPr="00F50E08" w:rsidRDefault="00C5428E" w:rsidP="00231FD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6" w:type="pct"/>
            <w:vAlign w:val="center"/>
          </w:tcPr>
          <w:p w:rsidR="00C5428E" w:rsidRPr="00F50E08" w:rsidRDefault="00C5428E" w:rsidP="00231FD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vAlign w:val="center"/>
          </w:tcPr>
          <w:p w:rsidR="00C5428E" w:rsidRPr="00F50E08" w:rsidRDefault="00C5428E" w:rsidP="00231FD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6" w:type="pct"/>
            <w:vAlign w:val="center"/>
          </w:tcPr>
          <w:p w:rsidR="00C5428E" w:rsidRPr="00F50E08" w:rsidRDefault="00C5428E" w:rsidP="00231FD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C5428E" w:rsidRPr="007E07F5">
        <w:tc>
          <w:tcPr>
            <w:tcW w:w="682" w:type="pct"/>
            <w:vAlign w:val="center"/>
          </w:tcPr>
          <w:p w:rsidR="00C5428E" w:rsidRPr="00F50E08" w:rsidRDefault="00C5428E" w:rsidP="00231FD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6" w:type="pct"/>
            <w:vAlign w:val="center"/>
          </w:tcPr>
          <w:p w:rsidR="00C5428E" w:rsidRPr="00F50E08" w:rsidRDefault="00C5428E" w:rsidP="00231FD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vAlign w:val="center"/>
          </w:tcPr>
          <w:p w:rsidR="00C5428E" w:rsidRPr="00F50E08" w:rsidRDefault="00C5428E" w:rsidP="00231FD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6" w:type="pct"/>
            <w:vAlign w:val="center"/>
          </w:tcPr>
          <w:p w:rsidR="00C5428E" w:rsidRPr="00F50E08" w:rsidRDefault="00C5428E" w:rsidP="00231FD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5428E" w:rsidRPr="00F50E08" w:rsidRDefault="00C5428E" w:rsidP="003632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</w:p>
    <w:tbl>
      <w:tblPr>
        <w:tblW w:w="5000" w:type="pct"/>
        <w:tblInd w:w="2" w:type="dxa"/>
        <w:tblLook w:val="00A0"/>
      </w:tblPr>
      <w:tblGrid>
        <w:gridCol w:w="1593"/>
        <w:gridCol w:w="3737"/>
        <w:gridCol w:w="3067"/>
        <w:gridCol w:w="1600"/>
      </w:tblGrid>
      <w:tr w:rsidR="00C5428E" w:rsidRPr="007E07F5">
        <w:tc>
          <w:tcPr>
            <w:tcW w:w="797" w:type="pct"/>
            <w:vMerge w:val="restart"/>
          </w:tcPr>
          <w:p w:rsidR="00C5428E" w:rsidRPr="00F50E08" w:rsidRDefault="00C5428E" w:rsidP="00231FD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lang w:val="en-US"/>
              </w:rPr>
            </w:pPr>
            <w:r w:rsidRPr="00F50E0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403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5428E" w:rsidRPr="00F50E08" w:rsidRDefault="00C5428E" w:rsidP="00231FD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  <w:vMerge w:val="restart"/>
          </w:tcPr>
          <w:p w:rsidR="00C5428E" w:rsidRPr="00F50E08" w:rsidRDefault="00C5428E" w:rsidP="00231F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50E08">
              <w:rPr>
                <w:rFonts w:ascii="Times New Roman" w:hAnsi="Times New Roman" w:cs="Times New Roman"/>
              </w:rPr>
              <w:t>листов</w:t>
            </w:r>
          </w:p>
        </w:tc>
      </w:tr>
      <w:tr w:rsidR="00C5428E" w:rsidRPr="007E07F5">
        <w:trPr>
          <w:trHeight w:val="295"/>
        </w:trPr>
        <w:tc>
          <w:tcPr>
            <w:tcW w:w="797" w:type="pct"/>
            <w:vMerge/>
            <w:vAlign w:val="center"/>
          </w:tcPr>
          <w:p w:rsidR="00C5428E" w:rsidRPr="00F50E08" w:rsidRDefault="00C5428E" w:rsidP="00231FD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3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C5428E" w:rsidRPr="00F50E08" w:rsidRDefault="00C5428E" w:rsidP="00231FD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vanish/>
                <w:lang w:val="en-US"/>
              </w:rPr>
            </w:pPr>
          </w:p>
          <w:p w:rsidR="00C5428E" w:rsidRPr="000225D4" w:rsidRDefault="00C5428E" w:rsidP="00231FD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F50E08">
              <w:rPr>
                <w:rFonts w:ascii="Times New Roman" w:hAnsi="Times New Roman" w:cs="Times New Roman"/>
              </w:rPr>
              <w:t>(указывае</w:t>
            </w:r>
            <w:r>
              <w:rPr>
                <w:rFonts w:ascii="Times New Roman" w:hAnsi="Times New Roman" w:cs="Times New Roman"/>
              </w:rPr>
              <w:t>тся количество листов прописью)</w:t>
            </w:r>
          </w:p>
        </w:tc>
        <w:tc>
          <w:tcPr>
            <w:tcW w:w="0" w:type="auto"/>
            <w:vMerge/>
            <w:vAlign w:val="center"/>
          </w:tcPr>
          <w:p w:rsidR="00C5428E" w:rsidRPr="00F50E08" w:rsidRDefault="00C5428E" w:rsidP="00231FD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5428E" w:rsidRPr="007E07F5">
        <w:tc>
          <w:tcPr>
            <w:tcW w:w="797" w:type="pct"/>
            <w:vMerge/>
            <w:vAlign w:val="center"/>
          </w:tcPr>
          <w:p w:rsidR="00C5428E" w:rsidRPr="00F50E08" w:rsidRDefault="00C5428E" w:rsidP="00231FD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3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5428E" w:rsidRPr="00F50E08" w:rsidRDefault="00C5428E" w:rsidP="00231FD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  <w:vMerge w:val="restart"/>
          </w:tcPr>
          <w:p w:rsidR="00C5428E" w:rsidRPr="00F50E08" w:rsidRDefault="00C5428E" w:rsidP="00231F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50E08">
              <w:rPr>
                <w:rFonts w:ascii="Times New Roman" w:hAnsi="Times New Roman" w:cs="Times New Roman"/>
              </w:rPr>
              <w:t>документов</w:t>
            </w:r>
          </w:p>
        </w:tc>
      </w:tr>
      <w:tr w:rsidR="00C5428E" w:rsidRPr="007E07F5">
        <w:tc>
          <w:tcPr>
            <w:tcW w:w="797" w:type="pct"/>
            <w:vMerge/>
            <w:vAlign w:val="center"/>
          </w:tcPr>
          <w:p w:rsidR="00C5428E" w:rsidRPr="00F50E08" w:rsidRDefault="00C5428E" w:rsidP="00231FD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3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C5428E" w:rsidRPr="00F50E08" w:rsidRDefault="00C5428E" w:rsidP="00231FD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F50E08">
              <w:rPr>
                <w:rFonts w:ascii="Times New Roman" w:hAnsi="Times New Roman" w:cs="Times New Roman"/>
              </w:rPr>
              <w:t>(указывается количество документов прописью)</w:t>
            </w:r>
          </w:p>
          <w:p w:rsidR="00C5428E" w:rsidRPr="00F50E08" w:rsidRDefault="00C5428E" w:rsidP="00231FD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:rsidR="00C5428E" w:rsidRPr="00F50E08" w:rsidRDefault="00C5428E" w:rsidP="00231FD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5428E" w:rsidRPr="007E07F5">
        <w:trPr>
          <w:trHeight w:val="269"/>
        </w:trPr>
        <w:tc>
          <w:tcPr>
            <w:tcW w:w="2666" w:type="pct"/>
            <w:gridSpan w:val="2"/>
          </w:tcPr>
          <w:p w:rsidR="00C5428E" w:rsidRPr="00F50E08" w:rsidRDefault="00C5428E" w:rsidP="00231FD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lang w:val="en-US"/>
              </w:rPr>
            </w:pPr>
            <w:r w:rsidRPr="00F50E08">
              <w:rPr>
                <w:rFonts w:ascii="Times New Roman" w:hAnsi="Times New Roman" w:cs="Times New Roman"/>
              </w:rPr>
              <w:t>Дата выдачи расписки:</w:t>
            </w:r>
          </w:p>
        </w:tc>
        <w:tc>
          <w:tcPr>
            <w:tcW w:w="2334" w:type="pct"/>
            <w:gridSpan w:val="2"/>
          </w:tcPr>
          <w:p w:rsidR="00C5428E" w:rsidRPr="00F50E08" w:rsidRDefault="00C5428E" w:rsidP="00231FD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F50E08">
              <w:rPr>
                <w:rFonts w:ascii="Times New Roman" w:hAnsi="Times New Roman" w:cs="Times New Roman"/>
                <w:lang w:val="en-US"/>
              </w:rPr>
              <w:t>«</w:t>
            </w:r>
            <w:r w:rsidRPr="00F50E08">
              <w:rPr>
                <w:rFonts w:ascii="Times New Roman" w:hAnsi="Times New Roman" w:cs="Times New Roman"/>
              </w:rPr>
              <w:t>__</w:t>
            </w:r>
            <w:r w:rsidRPr="00F50E08">
              <w:rPr>
                <w:rFonts w:ascii="Times New Roman" w:hAnsi="Times New Roman" w:cs="Times New Roman"/>
                <w:lang w:val="en-US"/>
              </w:rPr>
              <w:t xml:space="preserve">» </w:t>
            </w:r>
            <w:r w:rsidRPr="00F50E08">
              <w:rPr>
                <w:rFonts w:ascii="Times New Roman" w:hAnsi="Times New Roman" w:cs="Times New Roman"/>
              </w:rPr>
              <w:t>________</w:t>
            </w:r>
            <w:r w:rsidRPr="00F50E08">
              <w:rPr>
                <w:rFonts w:ascii="Times New Roman" w:hAnsi="Times New Roman" w:cs="Times New Roman"/>
                <w:lang w:val="en-US"/>
              </w:rPr>
              <w:t xml:space="preserve"> 20</w:t>
            </w:r>
            <w:r w:rsidRPr="00F50E08">
              <w:rPr>
                <w:rFonts w:ascii="Times New Roman" w:hAnsi="Times New Roman" w:cs="Times New Roman"/>
              </w:rPr>
              <w:t>__</w:t>
            </w:r>
            <w:r w:rsidRPr="00F50E08">
              <w:rPr>
                <w:rFonts w:ascii="Times New Roman" w:hAnsi="Times New Roman" w:cs="Times New Roman"/>
                <w:lang w:val="en-US"/>
              </w:rPr>
              <w:t xml:space="preserve"> г.</w:t>
            </w:r>
          </w:p>
        </w:tc>
      </w:tr>
      <w:tr w:rsidR="00C5428E" w:rsidRPr="007E07F5">
        <w:trPr>
          <w:trHeight w:val="269"/>
        </w:trPr>
        <w:tc>
          <w:tcPr>
            <w:tcW w:w="2666" w:type="pct"/>
            <w:gridSpan w:val="2"/>
          </w:tcPr>
          <w:p w:rsidR="00C5428E" w:rsidRPr="00F50E08" w:rsidRDefault="00C5428E" w:rsidP="00231FD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F50E08">
              <w:rPr>
                <w:rFonts w:ascii="Times New Roman" w:hAnsi="Times New Roman" w:cs="Times New Roman"/>
              </w:rPr>
              <w:t>Ориентировочная дата выдачи итогового(-ых) документа(-ов):</w:t>
            </w:r>
          </w:p>
        </w:tc>
        <w:tc>
          <w:tcPr>
            <w:tcW w:w="2334" w:type="pct"/>
            <w:gridSpan w:val="2"/>
          </w:tcPr>
          <w:p w:rsidR="00C5428E" w:rsidRPr="00F50E08" w:rsidRDefault="00C5428E" w:rsidP="00231FD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lang w:val="en-US"/>
              </w:rPr>
            </w:pPr>
            <w:r w:rsidRPr="00F50E08">
              <w:rPr>
                <w:rFonts w:ascii="Times New Roman" w:hAnsi="Times New Roman" w:cs="Times New Roman"/>
              </w:rPr>
              <w:t>«__» ________ 20__ г.</w:t>
            </w:r>
          </w:p>
        </w:tc>
      </w:tr>
      <w:tr w:rsidR="00C5428E" w:rsidRPr="007E07F5">
        <w:trPr>
          <w:trHeight w:val="269"/>
        </w:trPr>
        <w:tc>
          <w:tcPr>
            <w:tcW w:w="5000" w:type="pct"/>
            <w:gridSpan w:val="4"/>
          </w:tcPr>
          <w:p w:rsidR="00C5428E" w:rsidRPr="00F50E08" w:rsidRDefault="00C5428E" w:rsidP="00231FD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F50E08">
              <w:rPr>
                <w:rFonts w:ascii="Times New Roman" w:hAnsi="Times New Roman" w:cs="Times New Roman"/>
              </w:rPr>
              <w:t>Место выдачи: __________</w:t>
            </w:r>
            <w:r>
              <w:rPr>
                <w:rFonts w:ascii="Times New Roman" w:hAnsi="Times New Roman" w:cs="Times New Roman"/>
              </w:rPr>
              <w:t>_____________________</w:t>
            </w:r>
          </w:p>
          <w:p w:rsidR="00C5428E" w:rsidRPr="00F50E08" w:rsidRDefault="00C5428E" w:rsidP="00231FD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F50E08">
              <w:rPr>
                <w:rFonts w:ascii="Times New Roman" w:hAnsi="Times New Roman" w:cs="Times New Roman"/>
              </w:rPr>
              <w:t>Регистрационный номер ______________________</w:t>
            </w:r>
          </w:p>
        </w:tc>
      </w:tr>
    </w:tbl>
    <w:p w:rsidR="00C5428E" w:rsidRPr="00F50E08" w:rsidRDefault="00C5428E" w:rsidP="003632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5000" w:type="pct"/>
        <w:tblInd w:w="2" w:type="dxa"/>
        <w:tblLook w:val="00A0"/>
      </w:tblPr>
      <w:tblGrid>
        <w:gridCol w:w="3599"/>
        <w:gridCol w:w="4665"/>
        <w:gridCol w:w="1733"/>
      </w:tblGrid>
      <w:tr w:rsidR="00C5428E" w:rsidRPr="007E07F5">
        <w:tc>
          <w:tcPr>
            <w:tcW w:w="1800" w:type="pct"/>
            <w:vMerge w:val="restart"/>
            <w:vAlign w:val="center"/>
          </w:tcPr>
          <w:p w:rsidR="00C5428E" w:rsidRPr="00F50E08" w:rsidRDefault="00C5428E" w:rsidP="00231FD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F50E08">
              <w:rPr>
                <w:rFonts w:ascii="Times New Roman" w:hAnsi="Times New Roman" w:cs="Times New Roman"/>
              </w:rPr>
              <w:t>Специалист</w:t>
            </w:r>
          </w:p>
        </w:tc>
        <w:tc>
          <w:tcPr>
            <w:tcW w:w="233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5428E" w:rsidRPr="00F50E08" w:rsidRDefault="00C5428E" w:rsidP="00231FD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5428E" w:rsidRPr="00F50E08" w:rsidRDefault="00C5428E" w:rsidP="00231FD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C5428E" w:rsidRPr="007E07F5">
        <w:tc>
          <w:tcPr>
            <w:tcW w:w="0" w:type="auto"/>
            <w:vMerge/>
            <w:vAlign w:val="center"/>
          </w:tcPr>
          <w:p w:rsidR="00C5428E" w:rsidRPr="00F50E08" w:rsidRDefault="00C5428E" w:rsidP="00231FD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00" w:type="pct"/>
            <w:gridSpan w:val="2"/>
          </w:tcPr>
          <w:p w:rsidR="00C5428E" w:rsidRPr="00F50E08" w:rsidRDefault="00C5428E" w:rsidP="00231FD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lang w:val="en-US"/>
              </w:rPr>
            </w:pPr>
            <w:r w:rsidRPr="00F50E08">
              <w:rPr>
                <w:rFonts w:ascii="Times New Roman" w:hAnsi="Times New Roman" w:cs="Times New Roman"/>
              </w:rPr>
              <w:t>(Фамилия, инициалы) (подпись)</w:t>
            </w:r>
          </w:p>
        </w:tc>
      </w:tr>
      <w:tr w:rsidR="00C5428E" w:rsidRPr="007E07F5">
        <w:tc>
          <w:tcPr>
            <w:tcW w:w="1800" w:type="pct"/>
            <w:vAlign w:val="center"/>
          </w:tcPr>
          <w:p w:rsidR="00C5428E" w:rsidRPr="00F50E08" w:rsidRDefault="00C5428E" w:rsidP="00231F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00" w:type="pct"/>
            <w:gridSpan w:val="2"/>
          </w:tcPr>
          <w:p w:rsidR="00C5428E" w:rsidRPr="00F50E08" w:rsidRDefault="00C5428E" w:rsidP="00231F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5428E" w:rsidRPr="007E07F5">
        <w:tc>
          <w:tcPr>
            <w:tcW w:w="1800" w:type="pct"/>
            <w:vMerge w:val="restart"/>
            <w:vAlign w:val="center"/>
          </w:tcPr>
          <w:p w:rsidR="00C5428E" w:rsidRPr="00F50E08" w:rsidRDefault="00C5428E" w:rsidP="00231FD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F50E08">
              <w:rPr>
                <w:rFonts w:ascii="Times New Roman" w:hAnsi="Times New Roman" w:cs="Times New Roman"/>
              </w:rPr>
              <w:t>Заявитель</w:t>
            </w:r>
          </w:p>
        </w:tc>
        <w:tc>
          <w:tcPr>
            <w:tcW w:w="233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5428E" w:rsidRPr="00F50E08" w:rsidRDefault="00C5428E" w:rsidP="00231FD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5428E" w:rsidRPr="00F50E08" w:rsidRDefault="00C5428E" w:rsidP="00231FD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C5428E" w:rsidRPr="007E07F5">
        <w:tc>
          <w:tcPr>
            <w:tcW w:w="0" w:type="auto"/>
            <w:vMerge/>
            <w:vAlign w:val="center"/>
          </w:tcPr>
          <w:p w:rsidR="00C5428E" w:rsidRPr="00F50E08" w:rsidRDefault="00C5428E" w:rsidP="00231FD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00" w:type="pct"/>
            <w:gridSpan w:val="2"/>
          </w:tcPr>
          <w:p w:rsidR="00C5428E" w:rsidRPr="00F50E08" w:rsidRDefault="00C5428E" w:rsidP="00231FD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lang w:val="en-US"/>
              </w:rPr>
            </w:pPr>
            <w:r w:rsidRPr="00F50E08">
              <w:rPr>
                <w:rFonts w:ascii="Times New Roman" w:hAnsi="Times New Roman" w:cs="Times New Roman"/>
              </w:rPr>
              <w:t>(Фамилия, инициалы) (подпись)</w:t>
            </w:r>
          </w:p>
        </w:tc>
      </w:tr>
    </w:tbl>
    <w:p w:rsidR="00C5428E" w:rsidRDefault="00C5428E" w:rsidP="00C64D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C5428E" w:rsidRDefault="00C5428E" w:rsidP="00C64D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C5428E" w:rsidRDefault="00C5428E" w:rsidP="00C64D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C5428E" w:rsidRDefault="00C5428E" w:rsidP="00C64D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C5428E" w:rsidRDefault="00C5428E" w:rsidP="00C64D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C5428E" w:rsidRDefault="00C5428E" w:rsidP="00C64D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C5428E" w:rsidRDefault="00C5428E" w:rsidP="00C64D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C5428E" w:rsidRDefault="00C5428E" w:rsidP="00C64D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C5428E" w:rsidRDefault="00C5428E" w:rsidP="00C64D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C5428E" w:rsidRDefault="00C5428E" w:rsidP="00C64D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C5428E" w:rsidRDefault="00C5428E" w:rsidP="00C64D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C5428E" w:rsidRDefault="00C5428E" w:rsidP="00C64D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C5428E" w:rsidRDefault="00C5428E" w:rsidP="00C64D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C5428E" w:rsidRDefault="00C5428E" w:rsidP="00C64D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C5428E" w:rsidRDefault="00C5428E" w:rsidP="00C64D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C5428E" w:rsidRDefault="00C5428E" w:rsidP="00C64D35">
      <w:pPr>
        <w:widowControl w:val="0"/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 w:cs="Times New Roman"/>
          <w:b/>
          <w:bCs/>
          <w:sz w:val="18"/>
          <w:szCs w:val="18"/>
        </w:rPr>
        <w:sectPr w:rsidR="00C5428E" w:rsidSect="002C539B">
          <w:headerReference w:type="default" r:id="rId14"/>
          <w:pgSz w:w="11906" w:h="16838"/>
          <w:pgMar w:top="567" w:right="707" w:bottom="426" w:left="1418" w:header="709" w:footer="709" w:gutter="0"/>
          <w:cols w:space="708"/>
          <w:titlePg/>
          <w:docGrid w:linePitch="360"/>
        </w:sectPr>
      </w:pPr>
    </w:p>
    <w:p w:rsidR="00C5428E" w:rsidRDefault="00C5428E" w:rsidP="00C64D35">
      <w:pPr>
        <w:widowControl w:val="0"/>
        <w:autoSpaceDE w:val="0"/>
        <w:autoSpaceDN w:val="0"/>
        <w:adjustRightInd w:val="0"/>
        <w:spacing w:after="0" w:line="240" w:lineRule="auto"/>
        <w:ind w:left="10206"/>
        <w:rPr>
          <w:rFonts w:ascii="Times New Roman" w:hAnsi="Times New Roman" w:cs="Times New Roman"/>
          <w:b/>
          <w:bCs/>
          <w:sz w:val="18"/>
          <w:szCs w:val="18"/>
        </w:rPr>
      </w:pPr>
      <w:r w:rsidRPr="009A6181">
        <w:rPr>
          <w:rFonts w:ascii="Times New Roman" w:hAnsi="Times New Roman" w:cs="Times New Roman"/>
          <w:b/>
          <w:bCs/>
          <w:sz w:val="18"/>
          <w:szCs w:val="18"/>
        </w:rPr>
        <w:t>Приложение № 5</w:t>
      </w:r>
    </w:p>
    <w:p w:rsidR="00C5428E" w:rsidRPr="009A6181" w:rsidRDefault="00C5428E" w:rsidP="00C64D35">
      <w:pPr>
        <w:widowControl w:val="0"/>
        <w:autoSpaceDE w:val="0"/>
        <w:autoSpaceDN w:val="0"/>
        <w:adjustRightInd w:val="0"/>
        <w:spacing w:after="0" w:line="240" w:lineRule="auto"/>
        <w:ind w:left="10206"/>
        <w:rPr>
          <w:rFonts w:ascii="Times New Roman" w:hAnsi="Times New Roman" w:cs="Times New Roman"/>
          <w:b/>
          <w:bCs/>
          <w:sz w:val="18"/>
          <w:szCs w:val="18"/>
        </w:rPr>
      </w:pPr>
      <w:r w:rsidRPr="009A6181">
        <w:rPr>
          <w:rFonts w:ascii="Times New Roman" w:hAnsi="Times New Roman" w:cs="Times New Roman"/>
          <w:b/>
          <w:bCs/>
          <w:sz w:val="18"/>
          <w:szCs w:val="18"/>
        </w:rPr>
        <w:t xml:space="preserve"> к Административному регламенту</w:t>
      </w:r>
    </w:p>
    <w:p w:rsidR="00C5428E" w:rsidRPr="009A6181" w:rsidRDefault="00C5428E" w:rsidP="00C64D35">
      <w:pPr>
        <w:widowControl w:val="0"/>
        <w:tabs>
          <w:tab w:val="center" w:pos="9624"/>
        </w:tabs>
        <w:autoSpaceDE w:val="0"/>
        <w:autoSpaceDN w:val="0"/>
        <w:adjustRightInd w:val="0"/>
        <w:spacing w:after="0" w:line="240" w:lineRule="auto"/>
        <w:ind w:left="10206"/>
        <w:rPr>
          <w:rFonts w:ascii="Times New Roman" w:hAnsi="Times New Roman" w:cs="Times New Roman"/>
          <w:b/>
          <w:bCs/>
          <w:sz w:val="18"/>
          <w:szCs w:val="18"/>
        </w:rPr>
      </w:pPr>
      <w:r w:rsidRPr="009A6181">
        <w:rPr>
          <w:rFonts w:ascii="Times New Roman" w:hAnsi="Times New Roman" w:cs="Times New Roman"/>
          <w:b/>
          <w:bCs/>
          <w:sz w:val="18"/>
          <w:szCs w:val="18"/>
        </w:rPr>
        <w:t>предоставления муниципальной услуги</w:t>
      </w:r>
      <w:r w:rsidRPr="009A6181">
        <w:rPr>
          <w:rFonts w:ascii="Times New Roman" w:hAnsi="Times New Roman" w:cs="Times New Roman"/>
          <w:b/>
          <w:bCs/>
          <w:sz w:val="18"/>
          <w:szCs w:val="18"/>
        </w:rPr>
        <w:tab/>
      </w:r>
    </w:p>
    <w:p w:rsidR="00C5428E" w:rsidRPr="00C64D35" w:rsidRDefault="00C5428E" w:rsidP="00C64D35">
      <w:pPr>
        <w:widowControl w:val="0"/>
        <w:autoSpaceDE w:val="0"/>
        <w:autoSpaceDN w:val="0"/>
        <w:adjustRightInd w:val="0"/>
        <w:spacing w:after="0" w:line="240" w:lineRule="auto"/>
        <w:ind w:left="10206"/>
        <w:rPr>
          <w:rFonts w:ascii="Times New Roman" w:hAnsi="Times New Roman" w:cs="Times New Roman"/>
          <w:b/>
          <w:bCs/>
          <w:sz w:val="18"/>
          <w:szCs w:val="18"/>
        </w:rPr>
      </w:pPr>
      <w:r w:rsidRPr="009A6181">
        <w:rPr>
          <w:rFonts w:ascii="Times New Roman" w:hAnsi="Times New Roman" w:cs="Times New Roman"/>
          <w:b/>
          <w:bCs/>
          <w:sz w:val="18"/>
          <w:szCs w:val="18"/>
        </w:rPr>
        <w:t>«Передача жилых помещений муниципального жилищного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9A6181">
        <w:rPr>
          <w:rFonts w:ascii="Times New Roman" w:hAnsi="Times New Roman" w:cs="Times New Roman"/>
          <w:b/>
          <w:bCs/>
          <w:sz w:val="18"/>
          <w:szCs w:val="18"/>
        </w:rPr>
        <w:t>фонда в собственность граждан в порядке приватизации»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9A6181">
        <w:rPr>
          <w:rFonts w:ascii="Times New Roman" w:hAnsi="Times New Roman" w:cs="Times New Roman"/>
          <w:b/>
          <w:bCs/>
          <w:sz w:val="18"/>
          <w:szCs w:val="18"/>
        </w:rPr>
        <w:t xml:space="preserve">в </w:t>
      </w:r>
      <w:r w:rsidRPr="00C64D35">
        <w:rPr>
          <w:rFonts w:ascii="Times New Roman" w:hAnsi="Times New Roman" w:cs="Times New Roman"/>
          <w:b/>
          <w:bCs/>
          <w:sz w:val="18"/>
          <w:szCs w:val="18"/>
        </w:rPr>
        <w:t xml:space="preserve">городском поселении город Дюртюли </w:t>
      </w:r>
    </w:p>
    <w:p w:rsidR="00C5428E" w:rsidRPr="00C64D35" w:rsidRDefault="00C5428E" w:rsidP="00C64D35">
      <w:pPr>
        <w:widowControl w:val="0"/>
        <w:autoSpaceDE w:val="0"/>
        <w:autoSpaceDN w:val="0"/>
        <w:adjustRightInd w:val="0"/>
        <w:spacing w:after="0" w:line="240" w:lineRule="auto"/>
        <w:ind w:left="10206"/>
        <w:rPr>
          <w:rFonts w:ascii="Times New Roman" w:hAnsi="Times New Roman" w:cs="Times New Roman"/>
          <w:b/>
          <w:bCs/>
          <w:sz w:val="18"/>
          <w:szCs w:val="18"/>
        </w:rPr>
      </w:pPr>
      <w:r w:rsidRPr="00C64D35">
        <w:rPr>
          <w:rFonts w:ascii="Times New Roman" w:hAnsi="Times New Roman" w:cs="Times New Roman"/>
          <w:b/>
          <w:bCs/>
          <w:sz w:val="18"/>
          <w:szCs w:val="18"/>
        </w:rPr>
        <w:t>муниципального района Дюртюлинский район</w:t>
      </w:r>
    </w:p>
    <w:p w:rsidR="00C5428E" w:rsidRPr="009A6181" w:rsidRDefault="00C5428E" w:rsidP="00C64D35">
      <w:pPr>
        <w:widowControl w:val="0"/>
        <w:autoSpaceDE w:val="0"/>
        <w:autoSpaceDN w:val="0"/>
        <w:adjustRightInd w:val="0"/>
        <w:spacing w:after="0" w:line="240" w:lineRule="auto"/>
        <w:ind w:left="10206"/>
        <w:rPr>
          <w:rFonts w:ascii="Times New Roman" w:hAnsi="Times New Roman" w:cs="Times New Roman"/>
          <w:b/>
          <w:bCs/>
          <w:sz w:val="18"/>
          <w:szCs w:val="18"/>
        </w:rPr>
      </w:pPr>
      <w:r w:rsidRPr="00C64D35">
        <w:rPr>
          <w:rFonts w:ascii="Times New Roman" w:hAnsi="Times New Roman" w:cs="Times New Roman"/>
          <w:b/>
          <w:bCs/>
          <w:sz w:val="18"/>
          <w:szCs w:val="18"/>
        </w:rPr>
        <w:t>Республики Башкортостан</w:t>
      </w:r>
    </w:p>
    <w:p w:rsidR="00C5428E" w:rsidRDefault="00C5428E" w:rsidP="00507BEA">
      <w:pPr>
        <w:widowControl w:val="0"/>
        <w:tabs>
          <w:tab w:val="left" w:pos="567"/>
        </w:tabs>
        <w:spacing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428E" w:rsidRPr="009A6181" w:rsidRDefault="00C5428E" w:rsidP="00507BEA">
      <w:pPr>
        <w:widowControl w:val="0"/>
        <w:tabs>
          <w:tab w:val="left" w:pos="567"/>
        </w:tabs>
        <w:spacing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6181">
        <w:rPr>
          <w:rFonts w:ascii="Times New Roman" w:hAnsi="Times New Roman" w:cs="Times New Roman"/>
          <w:b/>
          <w:bCs/>
          <w:sz w:val="24"/>
          <w:szCs w:val="24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C5428E" w:rsidRPr="009A6181" w:rsidRDefault="00C5428E" w:rsidP="00507BEA">
      <w:pPr>
        <w:spacing w:after="0" w:line="240" w:lineRule="auto"/>
        <w:ind w:firstLine="9781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545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2178"/>
        <w:gridCol w:w="2076"/>
        <w:gridCol w:w="2126"/>
        <w:gridCol w:w="1984"/>
        <w:gridCol w:w="2127"/>
        <w:gridCol w:w="4961"/>
      </w:tblGrid>
      <w:tr w:rsidR="00C5428E" w:rsidRPr="007E07F5">
        <w:tc>
          <w:tcPr>
            <w:tcW w:w="2178" w:type="dxa"/>
            <w:vAlign w:val="center"/>
          </w:tcPr>
          <w:p w:rsidR="00C5428E" w:rsidRPr="009A6181" w:rsidRDefault="00C5428E" w:rsidP="00FA0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A6181">
              <w:rPr>
                <w:rFonts w:ascii="Times New Roman" w:hAnsi="Times New Roman" w:cs="Times New Roman"/>
                <w:lang w:eastAsia="ru-RU"/>
              </w:rPr>
              <w:t>Основание для начала административной процедуры</w:t>
            </w:r>
          </w:p>
        </w:tc>
        <w:tc>
          <w:tcPr>
            <w:tcW w:w="2076" w:type="dxa"/>
            <w:vAlign w:val="center"/>
          </w:tcPr>
          <w:p w:rsidR="00C5428E" w:rsidRPr="009A6181" w:rsidRDefault="00C5428E" w:rsidP="00FA0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A6181">
              <w:rPr>
                <w:rFonts w:ascii="Times New Roman" w:hAnsi="Times New Roman" w:cs="Times New Roman"/>
                <w:lang w:eastAsia="ru-RU"/>
              </w:rPr>
              <w:t>Содержание административных действий</w:t>
            </w:r>
          </w:p>
        </w:tc>
        <w:tc>
          <w:tcPr>
            <w:tcW w:w="2126" w:type="dxa"/>
            <w:vAlign w:val="center"/>
          </w:tcPr>
          <w:p w:rsidR="00C5428E" w:rsidRPr="009A6181" w:rsidRDefault="00C5428E" w:rsidP="00FA0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A6181">
              <w:rPr>
                <w:rFonts w:ascii="Times New Roman" w:hAnsi="Times New Roman" w:cs="Times New Roman"/>
                <w:lang w:eastAsia="ru-RU"/>
              </w:rPr>
              <w:t>Срок выполнения административных действий</w:t>
            </w:r>
          </w:p>
        </w:tc>
        <w:tc>
          <w:tcPr>
            <w:tcW w:w="1984" w:type="dxa"/>
            <w:vAlign w:val="center"/>
          </w:tcPr>
          <w:p w:rsidR="00C5428E" w:rsidRPr="009A6181" w:rsidRDefault="00C5428E" w:rsidP="00FA0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A6181">
              <w:rPr>
                <w:rFonts w:ascii="Times New Roman" w:hAnsi="Times New Roman" w:cs="Times New Roman"/>
                <w:lang w:eastAsia="ru-RU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2127" w:type="dxa"/>
            <w:vAlign w:val="center"/>
          </w:tcPr>
          <w:p w:rsidR="00C5428E" w:rsidRPr="009A6181" w:rsidRDefault="00C5428E" w:rsidP="00FA0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A6181">
              <w:rPr>
                <w:rFonts w:ascii="Times New Roman" w:hAnsi="Times New Roman" w:cs="Times New Roman"/>
                <w:lang w:eastAsia="ru-RU"/>
              </w:rPr>
              <w:t>Критерии принятия решения</w:t>
            </w:r>
          </w:p>
        </w:tc>
        <w:tc>
          <w:tcPr>
            <w:tcW w:w="4961" w:type="dxa"/>
            <w:vAlign w:val="center"/>
          </w:tcPr>
          <w:p w:rsidR="00C5428E" w:rsidRPr="009A6181" w:rsidRDefault="00C5428E" w:rsidP="00FA0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A6181">
              <w:rPr>
                <w:rFonts w:ascii="Times New Roman" w:hAnsi="Times New Roman" w:cs="Times New Roman"/>
                <w:lang w:eastAsia="ru-RU"/>
              </w:rPr>
              <w:t>Результат административного действия, способ фиксации</w:t>
            </w:r>
          </w:p>
        </w:tc>
      </w:tr>
      <w:tr w:rsidR="00C5428E" w:rsidRPr="007E07F5">
        <w:tc>
          <w:tcPr>
            <w:tcW w:w="2178" w:type="dxa"/>
          </w:tcPr>
          <w:p w:rsidR="00C5428E" w:rsidRPr="009A6181" w:rsidRDefault="00C5428E" w:rsidP="00FA0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A6181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2076" w:type="dxa"/>
          </w:tcPr>
          <w:p w:rsidR="00C5428E" w:rsidRPr="009A6181" w:rsidRDefault="00C5428E" w:rsidP="00FA0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A6181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2126" w:type="dxa"/>
          </w:tcPr>
          <w:p w:rsidR="00C5428E" w:rsidRPr="009A6181" w:rsidRDefault="00C5428E" w:rsidP="00FA0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A6181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1984" w:type="dxa"/>
          </w:tcPr>
          <w:p w:rsidR="00C5428E" w:rsidRPr="009A6181" w:rsidRDefault="00C5428E" w:rsidP="00FA0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A6181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2127" w:type="dxa"/>
          </w:tcPr>
          <w:p w:rsidR="00C5428E" w:rsidRPr="009A6181" w:rsidRDefault="00C5428E" w:rsidP="00FA0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A6181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4961" w:type="dxa"/>
          </w:tcPr>
          <w:p w:rsidR="00C5428E" w:rsidRPr="009A6181" w:rsidRDefault="00C5428E" w:rsidP="00FA0C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A6181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</w:tr>
      <w:tr w:rsidR="00C5428E" w:rsidRPr="007E07F5">
        <w:tc>
          <w:tcPr>
            <w:tcW w:w="15452" w:type="dxa"/>
            <w:gridSpan w:val="6"/>
          </w:tcPr>
          <w:p w:rsidR="00C5428E" w:rsidRPr="009A6181" w:rsidRDefault="00C5428E" w:rsidP="005F5663">
            <w:pPr>
              <w:widowControl w:val="0"/>
              <w:autoSpaceDE w:val="0"/>
              <w:autoSpaceDN w:val="0"/>
              <w:spacing w:before="24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A6181">
              <w:rPr>
                <w:rFonts w:ascii="Times New Roman" w:hAnsi="Times New Roman" w:cs="Times New Roman"/>
                <w:b/>
                <w:bCs/>
                <w:lang w:eastAsia="ru-RU"/>
              </w:rPr>
              <w:t>1. Прием документов, регистрация заявления на предоставление муниципальной услуги и назначение ответственного исполнителя</w:t>
            </w:r>
          </w:p>
        </w:tc>
      </w:tr>
      <w:tr w:rsidR="00C5428E" w:rsidRPr="007E07F5">
        <w:tc>
          <w:tcPr>
            <w:tcW w:w="2178" w:type="dxa"/>
          </w:tcPr>
          <w:p w:rsidR="00C5428E" w:rsidRPr="009A6181" w:rsidRDefault="00C5428E" w:rsidP="005F56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A6181">
              <w:rPr>
                <w:rFonts w:ascii="Times New Roman" w:hAnsi="Times New Roman" w:cs="Times New Roman"/>
                <w:lang w:eastAsia="ru-RU"/>
              </w:rPr>
              <w:t xml:space="preserve">Поступление в адрес Администрации заявления и документов, указанных в </w:t>
            </w:r>
            <w:hyperlink w:anchor="P181" w:history="1">
              <w:r w:rsidRPr="009A6181">
                <w:rPr>
                  <w:rFonts w:ascii="Times New Roman" w:hAnsi="Times New Roman" w:cs="Times New Roman"/>
                  <w:lang w:eastAsia="ru-RU"/>
                </w:rPr>
                <w:t>пункте 2.8</w:t>
              </w:r>
            </w:hyperlink>
            <w:r w:rsidRPr="009A6181">
              <w:rPr>
                <w:rFonts w:ascii="Times New Roman" w:hAnsi="Times New Roman" w:cs="Times New Roman"/>
                <w:lang w:eastAsia="ru-RU"/>
              </w:rPr>
              <w:t xml:space="preserve"> Административного регламента</w:t>
            </w:r>
          </w:p>
        </w:tc>
        <w:tc>
          <w:tcPr>
            <w:tcW w:w="2076" w:type="dxa"/>
          </w:tcPr>
          <w:p w:rsidR="00C5428E" w:rsidRPr="009A6181" w:rsidRDefault="00C5428E" w:rsidP="005F56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A6181">
              <w:rPr>
                <w:rFonts w:ascii="Times New Roman" w:hAnsi="Times New Roman" w:cs="Times New Roman"/>
                <w:lang w:eastAsia="ru-RU"/>
              </w:rPr>
              <w:t>Прием и регистрация заявления, передача заявления и документов должностному лицу Администрации для назначения ответственного исполнителя</w:t>
            </w:r>
          </w:p>
        </w:tc>
        <w:tc>
          <w:tcPr>
            <w:tcW w:w="2126" w:type="dxa"/>
          </w:tcPr>
          <w:p w:rsidR="00C5428E" w:rsidRPr="000C3254" w:rsidRDefault="00C5428E" w:rsidP="005F56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C3254">
              <w:rPr>
                <w:rFonts w:ascii="Times New Roman" w:hAnsi="Times New Roman" w:cs="Times New Roman"/>
                <w:lang w:eastAsia="ru-RU"/>
              </w:rPr>
              <w:t>1 рабочий день с момента поступления заявления</w:t>
            </w:r>
          </w:p>
        </w:tc>
        <w:tc>
          <w:tcPr>
            <w:tcW w:w="1984" w:type="dxa"/>
          </w:tcPr>
          <w:p w:rsidR="00C5428E" w:rsidRPr="009A6181" w:rsidRDefault="00C5428E" w:rsidP="005F56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A6181">
              <w:rPr>
                <w:rFonts w:ascii="Times New Roman" w:hAnsi="Times New Roman" w:cs="Times New Roman"/>
                <w:lang w:eastAsia="ru-RU"/>
              </w:rPr>
              <w:t>Должностное лицо Администрации, ответственное за прием и регистрацию документов</w:t>
            </w:r>
          </w:p>
        </w:tc>
        <w:tc>
          <w:tcPr>
            <w:tcW w:w="2127" w:type="dxa"/>
          </w:tcPr>
          <w:p w:rsidR="00C5428E" w:rsidRPr="009A6181" w:rsidRDefault="00C5428E" w:rsidP="005F56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A6181">
              <w:rPr>
                <w:rFonts w:ascii="Times New Roman" w:hAnsi="Times New Roman" w:cs="Times New Roman"/>
                <w:lang w:eastAsia="ru-RU"/>
              </w:rPr>
              <w:t xml:space="preserve">Наличие или отсутствие предусмотренных </w:t>
            </w:r>
            <w:hyperlink w:anchor="P253" w:history="1">
              <w:r w:rsidRPr="009A6181">
                <w:rPr>
                  <w:rFonts w:ascii="Times New Roman" w:hAnsi="Times New Roman" w:cs="Times New Roman"/>
                  <w:lang w:eastAsia="ru-RU"/>
                </w:rPr>
                <w:t>пунктами 2.14</w:t>
              </w:r>
            </w:hyperlink>
            <w:r w:rsidRPr="009A6181">
              <w:rPr>
                <w:rFonts w:ascii="Times New Roman" w:hAnsi="Times New Roman" w:cs="Times New Roman"/>
                <w:lang w:eastAsia="ru-RU"/>
              </w:rPr>
              <w:t xml:space="preserve">, </w:t>
            </w:r>
            <w:hyperlink w:anchor="P255" w:history="1">
              <w:r w:rsidRPr="009A6181">
                <w:rPr>
                  <w:rFonts w:ascii="Times New Roman" w:hAnsi="Times New Roman" w:cs="Times New Roman"/>
                  <w:lang w:eastAsia="ru-RU"/>
                </w:rPr>
                <w:t>2.15</w:t>
              </w:r>
            </w:hyperlink>
            <w:r w:rsidRPr="009A6181">
              <w:rPr>
                <w:rFonts w:ascii="Times New Roman" w:hAnsi="Times New Roman" w:cs="Times New Roman"/>
                <w:lang w:eastAsia="ru-RU"/>
              </w:rPr>
              <w:t xml:space="preserve"> Административного регламента оснований для отказа в приеме к рассмотрению документов</w:t>
            </w:r>
          </w:p>
        </w:tc>
        <w:tc>
          <w:tcPr>
            <w:tcW w:w="4961" w:type="dxa"/>
          </w:tcPr>
          <w:p w:rsidR="00C5428E" w:rsidRPr="000C3254" w:rsidRDefault="00C5428E" w:rsidP="009059B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C3254">
              <w:rPr>
                <w:rFonts w:ascii="Times New Roman" w:hAnsi="Times New Roman" w:cs="Times New Roman"/>
              </w:rPr>
              <w:t>выдача расписки в получении документов с указанием их перечня и даты получения;</w:t>
            </w:r>
          </w:p>
          <w:p w:rsidR="00C5428E" w:rsidRPr="000C3254" w:rsidRDefault="00C5428E" w:rsidP="009059B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C3254">
              <w:rPr>
                <w:rFonts w:ascii="Times New Roman" w:hAnsi="Times New Roman" w:cs="Times New Roman"/>
              </w:rPr>
              <w:t>регистрация заявления и документов в системе входящей корреспонденции;</w:t>
            </w:r>
          </w:p>
          <w:p w:rsidR="00C5428E" w:rsidRPr="000C3254" w:rsidRDefault="00C5428E" w:rsidP="009059B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C3254">
              <w:rPr>
                <w:rFonts w:ascii="Times New Roman" w:hAnsi="Times New Roman" w:cs="Times New Roman"/>
              </w:rPr>
              <w:t xml:space="preserve">на платформе межведомственного электронного взаимодействия Республики Башкортостан </w:t>
            </w:r>
            <w:hyperlink r:id="rId15" w:history="1">
              <w:r w:rsidRPr="000C3254">
                <w:rPr>
                  <w:rFonts w:ascii="Times New Roman" w:hAnsi="Times New Roman" w:cs="Times New Roman"/>
                  <w:color w:val="000000"/>
                  <w:u w:val="single"/>
                </w:rPr>
                <w:t>(</w:t>
              </w:r>
            </w:hyperlink>
            <w:hyperlink r:id="rId16" w:history="1">
              <w:r w:rsidRPr="000C3254">
                <w:rPr>
                  <w:rFonts w:ascii="Times New Roman" w:hAnsi="Times New Roman" w:cs="Times New Roman"/>
                  <w:color w:val="000000"/>
                  <w:u w:val="single"/>
                </w:rPr>
                <w:t>https://vis.bashkortostan.ru</w:t>
              </w:r>
            </w:hyperlink>
            <w:r w:rsidRPr="000C3254">
              <w:rPr>
                <w:rFonts w:ascii="Times New Roman" w:hAnsi="Times New Roman" w:cs="Times New Roman"/>
              </w:rPr>
              <w:t xml:space="preserve"> (присвоение номера и датирование); </w:t>
            </w:r>
          </w:p>
          <w:p w:rsidR="00C5428E" w:rsidRPr="000C3254" w:rsidRDefault="00C5428E" w:rsidP="009059B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C3254">
              <w:rPr>
                <w:rFonts w:ascii="Times New Roman" w:hAnsi="Times New Roman" w:cs="Times New Roman"/>
              </w:rPr>
              <w:t>назначение должностного лица, ответственного за предоставление муниципальной услуги, и передача ему документов;</w:t>
            </w:r>
          </w:p>
          <w:p w:rsidR="00C5428E" w:rsidRPr="000C3254" w:rsidRDefault="00C5428E" w:rsidP="009059B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C3254">
              <w:rPr>
                <w:rFonts w:ascii="Times New Roman" w:hAnsi="Times New Roman" w:cs="Times New Roman"/>
              </w:rPr>
              <w:t>отказ в приеме документов:</w:t>
            </w:r>
          </w:p>
          <w:p w:rsidR="00C5428E" w:rsidRPr="000C3254" w:rsidRDefault="00C5428E" w:rsidP="009059B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C3254">
              <w:rPr>
                <w:rFonts w:ascii="Times New Roman" w:hAnsi="Times New Roman" w:cs="Times New Roman"/>
              </w:rPr>
              <w:t>- в случае личного обращения в Администрацию (Уполномоченный орган);</w:t>
            </w:r>
          </w:p>
          <w:p w:rsidR="00C5428E" w:rsidRPr="000C3254" w:rsidRDefault="00C5428E" w:rsidP="009059B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C3254">
              <w:rPr>
                <w:rFonts w:ascii="Times New Roman" w:hAnsi="Times New Roman" w:cs="Times New Roman"/>
              </w:rPr>
              <w:t>- в случае поступления через ЕПГУ, РПГУ – в форме электронного уведомления, подписанного усиленной квалифицированной подписью должностного лица Администрации (Уполномоченного органа) и направленного в личный кабинет заявителя на ЕПГУ, РПГУ.</w:t>
            </w:r>
          </w:p>
          <w:p w:rsidR="00C5428E" w:rsidRPr="009059B2" w:rsidRDefault="00C5428E" w:rsidP="00870E9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254">
              <w:rPr>
                <w:rFonts w:ascii="Times New Roman" w:hAnsi="Times New Roman" w:cs="Times New Roman"/>
              </w:rPr>
              <w:t>в случае поступления почтовым отправлением или через многофункциональный центр – в форме уведомления на бумажном носителе, направленного на почтовый адрес заявителя, указанный в заявлении.</w:t>
            </w:r>
          </w:p>
        </w:tc>
      </w:tr>
      <w:tr w:rsidR="00C5428E" w:rsidRPr="007E07F5">
        <w:tc>
          <w:tcPr>
            <w:tcW w:w="15452" w:type="dxa"/>
            <w:gridSpan w:val="6"/>
          </w:tcPr>
          <w:p w:rsidR="00C5428E" w:rsidRPr="009A6181" w:rsidRDefault="00C5428E" w:rsidP="005F5663">
            <w:pPr>
              <w:widowControl w:val="0"/>
              <w:autoSpaceDE w:val="0"/>
              <w:autoSpaceDN w:val="0"/>
              <w:spacing w:before="24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A6181">
              <w:rPr>
                <w:rFonts w:ascii="Times New Roman" w:hAnsi="Times New Roman" w:cs="Times New Roman"/>
                <w:b/>
                <w:bCs/>
                <w:lang w:eastAsia="ru-RU"/>
              </w:rPr>
              <w:t>2. Проверка комплектности и рассмотрение документов, формирование и направление межведомственных запросов в органы (организации), участвующие в предоставлении муниципальной услуги</w:t>
            </w:r>
          </w:p>
        </w:tc>
      </w:tr>
      <w:tr w:rsidR="00C5428E" w:rsidRPr="007E07F5">
        <w:tc>
          <w:tcPr>
            <w:tcW w:w="2178" w:type="dxa"/>
            <w:vMerge w:val="restart"/>
          </w:tcPr>
          <w:p w:rsidR="00C5428E" w:rsidRPr="009A6181" w:rsidRDefault="00C5428E" w:rsidP="005F56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A6181">
              <w:rPr>
                <w:rFonts w:ascii="Times New Roman" w:hAnsi="Times New Roman" w:cs="Times New Roman"/>
                <w:lang w:eastAsia="ru-RU"/>
              </w:rPr>
              <w:t xml:space="preserve">Комплект зарегистрированных документов </w:t>
            </w:r>
          </w:p>
        </w:tc>
        <w:tc>
          <w:tcPr>
            <w:tcW w:w="2076" w:type="dxa"/>
          </w:tcPr>
          <w:p w:rsidR="00C5428E" w:rsidRPr="009A6181" w:rsidRDefault="00C5428E" w:rsidP="005F56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A6181">
              <w:rPr>
                <w:rFonts w:ascii="Times New Roman" w:hAnsi="Times New Roman" w:cs="Times New Roman"/>
                <w:lang w:eastAsia="ru-RU"/>
              </w:rPr>
              <w:t xml:space="preserve">Проверка заявления и документов в соответствии с </w:t>
            </w:r>
            <w:hyperlink w:anchor="P181" w:history="1">
              <w:r w:rsidRPr="009A6181">
                <w:rPr>
                  <w:rFonts w:ascii="Times New Roman" w:hAnsi="Times New Roman" w:cs="Times New Roman"/>
                  <w:lang w:eastAsia="ru-RU"/>
                </w:rPr>
                <w:t>пунктами 2.8</w:t>
              </w:r>
            </w:hyperlink>
            <w:r w:rsidRPr="009A6181">
              <w:rPr>
                <w:rFonts w:ascii="Times New Roman" w:hAnsi="Times New Roman" w:cs="Times New Roman"/>
                <w:lang w:eastAsia="ru-RU"/>
              </w:rPr>
              <w:t xml:space="preserve"> и </w:t>
            </w:r>
            <w:hyperlink w:anchor="P225" w:history="1">
              <w:r w:rsidRPr="009A6181">
                <w:rPr>
                  <w:rFonts w:ascii="Times New Roman" w:hAnsi="Times New Roman" w:cs="Times New Roman"/>
                  <w:lang w:eastAsia="ru-RU"/>
                </w:rPr>
                <w:t>2.9</w:t>
              </w:r>
            </w:hyperlink>
            <w:r w:rsidRPr="009A6181">
              <w:rPr>
                <w:rFonts w:ascii="Times New Roman" w:hAnsi="Times New Roman" w:cs="Times New Roman"/>
                <w:lang w:eastAsia="ru-RU"/>
              </w:rPr>
              <w:t xml:space="preserve"> Административного регламента</w:t>
            </w:r>
          </w:p>
        </w:tc>
        <w:tc>
          <w:tcPr>
            <w:tcW w:w="2126" w:type="dxa"/>
            <w:vMerge w:val="restart"/>
          </w:tcPr>
          <w:p w:rsidR="00C5428E" w:rsidRPr="009A6181" w:rsidRDefault="00C5428E" w:rsidP="005F56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A6181">
              <w:rPr>
                <w:rFonts w:ascii="Times New Roman" w:hAnsi="Times New Roman" w:cs="Times New Roman"/>
                <w:lang w:eastAsia="ru-RU"/>
              </w:rPr>
              <w:t>Не более 7 рабочих дней с момента поступления комплекта документов</w:t>
            </w:r>
          </w:p>
        </w:tc>
        <w:tc>
          <w:tcPr>
            <w:tcW w:w="1984" w:type="dxa"/>
            <w:vMerge w:val="restart"/>
          </w:tcPr>
          <w:p w:rsidR="00C5428E" w:rsidRPr="009A6181" w:rsidRDefault="00C5428E" w:rsidP="005F56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A6181">
              <w:rPr>
                <w:rFonts w:ascii="Times New Roman" w:hAnsi="Times New Roman" w:cs="Times New Roman"/>
                <w:lang w:eastAsia="ru-RU"/>
              </w:rPr>
              <w:t>Должностное лицо Администрации, ответственное за предоставление муниципальной услуги</w:t>
            </w:r>
          </w:p>
        </w:tc>
        <w:tc>
          <w:tcPr>
            <w:tcW w:w="2127" w:type="dxa"/>
          </w:tcPr>
          <w:p w:rsidR="00C5428E" w:rsidRPr="009A6181" w:rsidRDefault="00C5428E" w:rsidP="005F56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A6181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4961" w:type="dxa"/>
          </w:tcPr>
          <w:p w:rsidR="00C5428E" w:rsidRPr="009A6181" w:rsidRDefault="00C5428E" w:rsidP="005F56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A6181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C5428E" w:rsidRPr="007E07F5">
        <w:tc>
          <w:tcPr>
            <w:tcW w:w="2178" w:type="dxa"/>
            <w:vMerge/>
          </w:tcPr>
          <w:p w:rsidR="00C5428E" w:rsidRPr="007E07F5" w:rsidRDefault="00C5428E" w:rsidP="005F5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</w:tcPr>
          <w:p w:rsidR="00C5428E" w:rsidRPr="009A6181" w:rsidRDefault="00C5428E" w:rsidP="005F56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A6181">
              <w:rPr>
                <w:rFonts w:ascii="Times New Roman" w:hAnsi="Times New Roman" w:cs="Times New Roman"/>
                <w:lang w:eastAsia="ru-RU"/>
              </w:rPr>
              <w:t>Формирование и направление межведомственных запросов</w:t>
            </w:r>
          </w:p>
        </w:tc>
        <w:tc>
          <w:tcPr>
            <w:tcW w:w="2126" w:type="dxa"/>
            <w:vMerge/>
          </w:tcPr>
          <w:p w:rsidR="00C5428E" w:rsidRPr="007E07F5" w:rsidRDefault="00C5428E" w:rsidP="005F5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C5428E" w:rsidRPr="007E07F5" w:rsidRDefault="00C5428E" w:rsidP="005F5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C5428E" w:rsidRPr="009A6181" w:rsidRDefault="00C5428E" w:rsidP="005F56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A6181">
              <w:rPr>
                <w:rFonts w:ascii="Times New Roman" w:hAnsi="Times New Roman" w:cs="Times New Roman"/>
                <w:lang w:eastAsia="ru-RU"/>
              </w:rPr>
              <w:t xml:space="preserve">Непредставление заявителем документов, указанных в </w:t>
            </w:r>
            <w:hyperlink w:anchor="P225" w:history="1">
              <w:r w:rsidRPr="009A6181">
                <w:rPr>
                  <w:rFonts w:ascii="Times New Roman" w:hAnsi="Times New Roman" w:cs="Times New Roman"/>
                  <w:lang w:eastAsia="ru-RU"/>
                </w:rPr>
                <w:t>пункте 2.9</w:t>
              </w:r>
            </w:hyperlink>
            <w:r w:rsidRPr="009A6181">
              <w:rPr>
                <w:rFonts w:ascii="Times New Roman" w:hAnsi="Times New Roman" w:cs="Times New Roman"/>
                <w:lang w:eastAsia="ru-RU"/>
              </w:rPr>
              <w:t xml:space="preserve"> Административного регламента</w:t>
            </w:r>
          </w:p>
        </w:tc>
        <w:tc>
          <w:tcPr>
            <w:tcW w:w="4961" w:type="dxa"/>
          </w:tcPr>
          <w:p w:rsidR="00C5428E" w:rsidRPr="009A6181" w:rsidRDefault="00C5428E" w:rsidP="005F56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A6181">
              <w:rPr>
                <w:rFonts w:ascii="Times New Roman" w:hAnsi="Times New Roman" w:cs="Times New Roman"/>
                <w:lang w:eastAsia="ru-RU"/>
              </w:rPr>
              <w:t xml:space="preserve">Направление межведомственного запроса в органы (организации), предоставляющие документы (сведения), предусмотренные </w:t>
            </w:r>
            <w:hyperlink w:anchor="P225" w:history="1">
              <w:r w:rsidRPr="009A6181">
                <w:rPr>
                  <w:rFonts w:ascii="Times New Roman" w:hAnsi="Times New Roman" w:cs="Times New Roman"/>
                  <w:lang w:eastAsia="ru-RU"/>
                </w:rPr>
                <w:t>пунктом 2.9</w:t>
              </w:r>
            </w:hyperlink>
            <w:r w:rsidRPr="009A6181">
              <w:rPr>
                <w:rFonts w:ascii="Times New Roman" w:hAnsi="Times New Roman" w:cs="Times New Roman"/>
                <w:lang w:eastAsia="ru-RU"/>
              </w:rPr>
              <w:t xml:space="preserve"> Административного регламента</w:t>
            </w:r>
          </w:p>
          <w:p w:rsidR="00C5428E" w:rsidRPr="009A6181" w:rsidRDefault="00C5428E" w:rsidP="005F56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5428E" w:rsidRPr="007E07F5">
        <w:tc>
          <w:tcPr>
            <w:tcW w:w="2178" w:type="dxa"/>
            <w:vMerge/>
          </w:tcPr>
          <w:p w:rsidR="00C5428E" w:rsidRPr="007E07F5" w:rsidRDefault="00C5428E" w:rsidP="005F5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</w:tcPr>
          <w:p w:rsidR="00C5428E" w:rsidRPr="009A6181" w:rsidRDefault="00C5428E" w:rsidP="005F56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A6181">
              <w:rPr>
                <w:rFonts w:ascii="Times New Roman" w:hAnsi="Times New Roman" w:cs="Times New Roman"/>
                <w:lang w:eastAsia="ru-RU"/>
              </w:rPr>
              <w:t>Получение ответов на межведомственные запросы, рассмотрение документов</w:t>
            </w:r>
          </w:p>
        </w:tc>
        <w:tc>
          <w:tcPr>
            <w:tcW w:w="2126" w:type="dxa"/>
          </w:tcPr>
          <w:p w:rsidR="00C5428E" w:rsidRDefault="00C5428E" w:rsidP="005F56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A6181">
              <w:rPr>
                <w:rFonts w:ascii="Times New Roman" w:hAnsi="Times New Roman" w:cs="Times New Roman"/>
                <w:lang w:eastAsia="ru-RU"/>
              </w:rPr>
              <w:t>5 рабочих дней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Российской Федерации и Республики Башкортостан</w:t>
            </w:r>
          </w:p>
          <w:p w:rsidR="00C5428E" w:rsidRPr="009A6181" w:rsidRDefault="00C5428E" w:rsidP="005F56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</w:tcPr>
          <w:p w:rsidR="00C5428E" w:rsidRPr="007E07F5" w:rsidRDefault="00C5428E" w:rsidP="005F5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C5428E" w:rsidRPr="009A6181" w:rsidRDefault="00C5428E" w:rsidP="005F56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A6181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4961" w:type="dxa"/>
          </w:tcPr>
          <w:p w:rsidR="00C5428E" w:rsidRPr="009A6181" w:rsidRDefault="00C5428E" w:rsidP="006651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A6181">
              <w:rPr>
                <w:rFonts w:ascii="Times New Roman" w:hAnsi="Times New Roman" w:cs="Times New Roman"/>
                <w:lang w:eastAsia="ru-RU"/>
              </w:rPr>
              <w:t xml:space="preserve">Получение документов (сведений), необходимых для предоставления муниципальной услуги </w:t>
            </w:r>
          </w:p>
        </w:tc>
      </w:tr>
      <w:tr w:rsidR="00C5428E" w:rsidRPr="007E07F5">
        <w:trPr>
          <w:trHeight w:val="599"/>
        </w:trPr>
        <w:tc>
          <w:tcPr>
            <w:tcW w:w="15452" w:type="dxa"/>
            <w:gridSpan w:val="6"/>
          </w:tcPr>
          <w:p w:rsidR="00C5428E" w:rsidRPr="009A6181" w:rsidRDefault="00C5428E" w:rsidP="005F5663">
            <w:pPr>
              <w:widowControl w:val="0"/>
              <w:autoSpaceDE w:val="0"/>
              <w:autoSpaceDN w:val="0"/>
              <w:spacing w:before="24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A6181">
              <w:rPr>
                <w:rFonts w:ascii="Times New Roman" w:hAnsi="Times New Roman" w:cs="Times New Roman"/>
                <w:b/>
                <w:bCs/>
                <w:lang w:eastAsia="ru-RU"/>
              </w:rPr>
              <w:t>3. Подготовка проекта, подписание и регистрация результата предоставления муниципальной услуги</w:t>
            </w:r>
          </w:p>
        </w:tc>
      </w:tr>
      <w:tr w:rsidR="00C5428E" w:rsidRPr="007E07F5">
        <w:tc>
          <w:tcPr>
            <w:tcW w:w="2178" w:type="dxa"/>
            <w:vMerge w:val="restart"/>
          </w:tcPr>
          <w:p w:rsidR="00C5428E" w:rsidRPr="009A6181" w:rsidRDefault="00C5428E" w:rsidP="005F56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A6181">
              <w:rPr>
                <w:rFonts w:ascii="Times New Roman" w:hAnsi="Times New Roman" w:cs="Times New Roman"/>
                <w:lang w:eastAsia="ru-RU"/>
              </w:rPr>
              <w:t>Сформированный комплект документов, необходимых для предоставления муниципальной услуги</w:t>
            </w:r>
          </w:p>
        </w:tc>
        <w:tc>
          <w:tcPr>
            <w:tcW w:w="2076" w:type="dxa"/>
          </w:tcPr>
          <w:p w:rsidR="00C5428E" w:rsidRPr="009A6181" w:rsidRDefault="00C5428E" w:rsidP="005F56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A6181">
              <w:rPr>
                <w:rFonts w:ascii="Times New Roman" w:hAnsi="Times New Roman" w:cs="Times New Roman"/>
                <w:lang w:eastAsia="ru-RU"/>
              </w:rPr>
              <w:t>Подготовка на бумажном носителе проекта результата предоставления муниципальной услуги;</w:t>
            </w:r>
          </w:p>
          <w:p w:rsidR="00C5428E" w:rsidRPr="009A6181" w:rsidRDefault="00C5428E" w:rsidP="005F56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A6181">
              <w:rPr>
                <w:rFonts w:ascii="Times New Roman" w:hAnsi="Times New Roman" w:cs="Times New Roman"/>
                <w:lang w:eastAsia="ru-RU"/>
              </w:rPr>
              <w:t>направление проекта результата предоставления муниципальной услуги на согласование руководителям структурного подразделения Администрации</w:t>
            </w:r>
          </w:p>
        </w:tc>
        <w:tc>
          <w:tcPr>
            <w:tcW w:w="2126" w:type="dxa"/>
          </w:tcPr>
          <w:p w:rsidR="00C5428E" w:rsidRPr="009A6181" w:rsidRDefault="00C5428E" w:rsidP="005F56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</w:t>
            </w:r>
            <w:r w:rsidRPr="009A6181">
              <w:rPr>
                <w:rFonts w:ascii="Times New Roman" w:hAnsi="Times New Roman" w:cs="Times New Roman"/>
                <w:lang w:eastAsia="ru-RU"/>
              </w:rPr>
              <w:t xml:space="preserve"> календарных дней с момента формирования комплекта документов</w:t>
            </w:r>
          </w:p>
        </w:tc>
        <w:tc>
          <w:tcPr>
            <w:tcW w:w="1984" w:type="dxa"/>
          </w:tcPr>
          <w:p w:rsidR="00C5428E" w:rsidRPr="009A6181" w:rsidRDefault="00C5428E" w:rsidP="005F56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A6181">
              <w:rPr>
                <w:rFonts w:ascii="Times New Roman" w:hAnsi="Times New Roman" w:cs="Times New Roman"/>
                <w:lang w:eastAsia="ru-RU"/>
              </w:rPr>
              <w:t>Должностное лицо Администрации, ответственное за предоставление муниципальной услуги</w:t>
            </w:r>
          </w:p>
        </w:tc>
        <w:tc>
          <w:tcPr>
            <w:tcW w:w="2127" w:type="dxa"/>
          </w:tcPr>
          <w:p w:rsidR="00C5428E" w:rsidRPr="009A6181" w:rsidRDefault="00C5428E" w:rsidP="005F56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A6181">
              <w:rPr>
                <w:rFonts w:ascii="Times New Roman" w:hAnsi="Times New Roman" w:cs="Times New Roman"/>
                <w:lang w:eastAsia="ru-RU"/>
              </w:rPr>
              <w:t xml:space="preserve">Наличие (отсутствие) предусмотренных </w:t>
            </w:r>
            <w:hyperlink w:anchor="P264" w:history="1">
              <w:r w:rsidRPr="009A6181">
                <w:rPr>
                  <w:rFonts w:ascii="Times New Roman" w:hAnsi="Times New Roman" w:cs="Times New Roman"/>
                  <w:lang w:eastAsia="ru-RU"/>
                </w:rPr>
                <w:t>пунктом 2.17</w:t>
              </w:r>
            </w:hyperlink>
            <w:r w:rsidRPr="009A6181">
              <w:rPr>
                <w:rFonts w:ascii="Times New Roman" w:hAnsi="Times New Roman" w:cs="Times New Roman"/>
                <w:lang w:eastAsia="ru-RU"/>
              </w:rPr>
              <w:t xml:space="preserve"> Административного регламента оснований для отказа в предоставлении муниципальной услуги</w:t>
            </w:r>
          </w:p>
        </w:tc>
        <w:tc>
          <w:tcPr>
            <w:tcW w:w="4961" w:type="dxa"/>
            <w:vMerge w:val="restart"/>
          </w:tcPr>
          <w:p w:rsidR="00C5428E" w:rsidRPr="009A6181" w:rsidRDefault="00C5428E" w:rsidP="005F56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A6181">
              <w:rPr>
                <w:rFonts w:ascii="Times New Roman" w:hAnsi="Times New Roman" w:cs="Times New Roman"/>
                <w:lang w:eastAsia="ru-RU"/>
              </w:rPr>
              <w:t>Подписанный и зарегистрированный результат предоставления муниципальной услуги</w:t>
            </w:r>
          </w:p>
        </w:tc>
      </w:tr>
      <w:tr w:rsidR="00C5428E" w:rsidRPr="007E07F5">
        <w:tc>
          <w:tcPr>
            <w:tcW w:w="2178" w:type="dxa"/>
            <w:vMerge/>
          </w:tcPr>
          <w:p w:rsidR="00C5428E" w:rsidRPr="009A6181" w:rsidRDefault="00C5428E" w:rsidP="005F56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76" w:type="dxa"/>
          </w:tcPr>
          <w:p w:rsidR="00C5428E" w:rsidRPr="009A6181" w:rsidRDefault="00C5428E" w:rsidP="005F56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A6181">
              <w:rPr>
                <w:rFonts w:ascii="Times New Roman" w:hAnsi="Times New Roman" w:cs="Times New Roman"/>
                <w:lang w:eastAsia="ru-RU"/>
              </w:rPr>
              <w:t>Рассмотрение и подписание на бумажном носителе результата предоставления муниципальной услуги</w:t>
            </w:r>
          </w:p>
        </w:tc>
        <w:tc>
          <w:tcPr>
            <w:tcW w:w="2126" w:type="dxa"/>
          </w:tcPr>
          <w:p w:rsidR="00C5428E" w:rsidRPr="009A6181" w:rsidRDefault="00C5428E" w:rsidP="005F56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A6181">
              <w:rPr>
                <w:rFonts w:ascii="Times New Roman" w:hAnsi="Times New Roman" w:cs="Times New Roman"/>
                <w:lang w:eastAsia="ru-RU"/>
              </w:rPr>
              <w:t>2 рабочих дня с момента направления на подпись результата предоставления муниципальной услуги</w:t>
            </w:r>
          </w:p>
        </w:tc>
        <w:tc>
          <w:tcPr>
            <w:tcW w:w="1984" w:type="dxa"/>
          </w:tcPr>
          <w:p w:rsidR="00C5428E" w:rsidRPr="009A6181" w:rsidRDefault="00C5428E" w:rsidP="005F56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A6181">
              <w:rPr>
                <w:rFonts w:ascii="Times New Roman" w:hAnsi="Times New Roman" w:cs="Times New Roman"/>
                <w:lang w:eastAsia="ru-RU"/>
              </w:rPr>
              <w:t>Должностное лицо Администрации, наделенное полномочиями по принятию решений о предоставлении муниципальной услуги</w:t>
            </w:r>
          </w:p>
        </w:tc>
        <w:tc>
          <w:tcPr>
            <w:tcW w:w="2127" w:type="dxa"/>
          </w:tcPr>
          <w:p w:rsidR="00C5428E" w:rsidRPr="009A6181" w:rsidRDefault="00C5428E" w:rsidP="00FA0C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961" w:type="dxa"/>
            <w:vMerge/>
          </w:tcPr>
          <w:p w:rsidR="00C5428E" w:rsidRPr="007E07F5" w:rsidRDefault="00C5428E" w:rsidP="00FA0CB3">
            <w:pPr>
              <w:rPr>
                <w:rFonts w:ascii="Times New Roman" w:hAnsi="Times New Roman" w:cs="Times New Roman"/>
              </w:rPr>
            </w:pPr>
          </w:p>
        </w:tc>
      </w:tr>
      <w:tr w:rsidR="00C5428E" w:rsidRPr="007E07F5">
        <w:tc>
          <w:tcPr>
            <w:tcW w:w="2178" w:type="dxa"/>
            <w:vMerge/>
          </w:tcPr>
          <w:p w:rsidR="00C5428E" w:rsidRPr="007E07F5" w:rsidRDefault="00C5428E" w:rsidP="005F5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</w:tcPr>
          <w:p w:rsidR="00C5428E" w:rsidRPr="009A6181" w:rsidRDefault="00C5428E" w:rsidP="005F56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A6181">
              <w:rPr>
                <w:rFonts w:ascii="Times New Roman" w:hAnsi="Times New Roman" w:cs="Times New Roman"/>
                <w:lang w:eastAsia="ru-RU"/>
              </w:rPr>
              <w:t>Регистрация результата предоставления муниципальной услуги</w:t>
            </w:r>
          </w:p>
        </w:tc>
        <w:tc>
          <w:tcPr>
            <w:tcW w:w="2126" w:type="dxa"/>
          </w:tcPr>
          <w:p w:rsidR="00C5428E" w:rsidRPr="009A6181" w:rsidRDefault="00C5428E" w:rsidP="005F56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A6181">
              <w:rPr>
                <w:rFonts w:ascii="Times New Roman" w:hAnsi="Times New Roman" w:cs="Times New Roman"/>
                <w:lang w:eastAsia="ru-RU"/>
              </w:rPr>
              <w:t>1 рабочий день с момента подписания результата предоставления муниципальной услуги</w:t>
            </w:r>
          </w:p>
        </w:tc>
        <w:tc>
          <w:tcPr>
            <w:tcW w:w="1984" w:type="dxa"/>
          </w:tcPr>
          <w:p w:rsidR="00C5428E" w:rsidRPr="009A6181" w:rsidRDefault="00C5428E" w:rsidP="005F56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A6181">
              <w:rPr>
                <w:rFonts w:ascii="Times New Roman" w:hAnsi="Times New Roman" w:cs="Times New Roman"/>
                <w:lang w:eastAsia="ru-RU"/>
              </w:rPr>
              <w:t>Должностное лицо Администрации, ответственное за ведение делопроизводства</w:t>
            </w:r>
          </w:p>
        </w:tc>
        <w:tc>
          <w:tcPr>
            <w:tcW w:w="2127" w:type="dxa"/>
          </w:tcPr>
          <w:p w:rsidR="00C5428E" w:rsidRPr="009A6181" w:rsidRDefault="00C5428E" w:rsidP="00FA0C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961" w:type="dxa"/>
            <w:vMerge/>
          </w:tcPr>
          <w:p w:rsidR="00C5428E" w:rsidRPr="007E07F5" w:rsidRDefault="00C5428E" w:rsidP="00FA0CB3">
            <w:pPr>
              <w:rPr>
                <w:rFonts w:ascii="Times New Roman" w:hAnsi="Times New Roman" w:cs="Times New Roman"/>
              </w:rPr>
            </w:pPr>
          </w:p>
        </w:tc>
      </w:tr>
      <w:tr w:rsidR="00C5428E" w:rsidRPr="007E07F5">
        <w:tc>
          <w:tcPr>
            <w:tcW w:w="15452" w:type="dxa"/>
            <w:gridSpan w:val="6"/>
          </w:tcPr>
          <w:p w:rsidR="00C5428E" w:rsidRPr="009A6181" w:rsidRDefault="00C5428E" w:rsidP="005F5663">
            <w:pPr>
              <w:widowControl w:val="0"/>
              <w:autoSpaceDE w:val="0"/>
              <w:autoSpaceDN w:val="0"/>
              <w:spacing w:before="24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A6181">
              <w:rPr>
                <w:rFonts w:ascii="Times New Roman" w:hAnsi="Times New Roman" w:cs="Times New Roman"/>
                <w:b/>
                <w:bCs/>
                <w:lang w:eastAsia="ru-RU"/>
              </w:rPr>
              <w:t>4. Направление (выдача) заявителю результата предоставления муниципальной услуги</w:t>
            </w:r>
          </w:p>
        </w:tc>
      </w:tr>
      <w:tr w:rsidR="00C5428E" w:rsidRPr="007E07F5">
        <w:tc>
          <w:tcPr>
            <w:tcW w:w="2178" w:type="dxa"/>
            <w:vMerge w:val="restart"/>
          </w:tcPr>
          <w:p w:rsidR="00C5428E" w:rsidRPr="009A6181" w:rsidRDefault="00C5428E" w:rsidP="005F56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A6181">
              <w:rPr>
                <w:rFonts w:ascii="Times New Roman" w:hAnsi="Times New Roman" w:cs="Times New Roman"/>
                <w:lang w:eastAsia="ru-RU"/>
              </w:rPr>
              <w:t>Подписанный и зарегистрированный результат предоставления муниципальной услуги</w:t>
            </w:r>
          </w:p>
        </w:tc>
        <w:tc>
          <w:tcPr>
            <w:tcW w:w="2076" w:type="dxa"/>
          </w:tcPr>
          <w:p w:rsidR="00C5428E" w:rsidRPr="009A6181" w:rsidRDefault="00C5428E" w:rsidP="005F56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A6181">
              <w:rPr>
                <w:rFonts w:ascii="Times New Roman" w:hAnsi="Times New Roman" w:cs="Times New Roman"/>
                <w:lang w:eastAsia="ru-RU"/>
              </w:rPr>
              <w:t>Уведомление заявителя либо РГАУ МФЦ о дате, времени и месте выдачи результата предоставления муниципальной услуги</w:t>
            </w:r>
          </w:p>
        </w:tc>
        <w:tc>
          <w:tcPr>
            <w:tcW w:w="2126" w:type="dxa"/>
          </w:tcPr>
          <w:p w:rsidR="00C5428E" w:rsidRPr="009A6181" w:rsidRDefault="00C5428E" w:rsidP="005F56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A6181">
              <w:rPr>
                <w:rFonts w:ascii="Times New Roman" w:hAnsi="Times New Roman" w:cs="Times New Roman"/>
                <w:lang w:eastAsia="ru-RU"/>
              </w:rPr>
              <w:t>1 рабочий день с момента регистрации результата предоставления муниципальной услуги</w:t>
            </w:r>
          </w:p>
        </w:tc>
        <w:tc>
          <w:tcPr>
            <w:tcW w:w="1984" w:type="dxa"/>
            <w:vMerge w:val="restart"/>
          </w:tcPr>
          <w:p w:rsidR="00C5428E" w:rsidRPr="009A6181" w:rsidRDefault="00C5428E" w:rsidP="005F56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A6181">
              <w:rPr>
                <w:rFonts w:ascii="Times New Roman" w:hAnsi="Times New Roman" w:cs="Times New Roman"/>
                <w:lang w:eastAsia="ru-RU"/>
              </w:rPr>
              <w:t>Должностное лицо Администрации, ответственное за предоставление муниципальной услуги</w:t>
            </w:r>
          </w:p>
        </w:tc>
        <w:tc>
          <w:tcPr>
            <w:tcW w:w="2127" w:type="dxa"/>
            <w:vMerge w:val="restart"/>
          </w:tcPr>
          <w:p w:rsidR="00C5428E" w:rsidRPr="009A6181" w:rsidRDefault="00C5428E" w:rsidP="005F56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A6181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4961" w:type="dxa"/>
            <w:vMerge w:val="restart"/>
          </w:tcPr>
          <w:p w:rsidR="00C5428E" w:rsidRPr="009A6181" w:rsidRDefault="00C5428E" w:rsidP="005F56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A6181">
              <w:rPr>
                <w:rFonts w:ascii="Times New Roman" w:hAnsi="Times New Roman" w:cs="Times New Roman"/>
                <w:lang w:eastAsia="ru-RU"/>
              </w:rPr>
              <w:t>Выдача сопроводительного письма с приложением результата предоставления муниципальной услуги способом, указанным в заявлении:</w:t>
            </w:r>
          </w:p>
          <w:p w:rsidR="00C5428E" w:rsidRPr="009A6181" w:rsidRDefault="00C5428E" w:rsidP="005F56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A6181">
              <w:rPr>
                <w:rFonts w:ascii="Times New Roman" w:hAnsi="Times New Roman" w:cs="Times New Roman"/>
                <w:lang w:eastAsia="ru-RU"/>
              </w:rPr>
              <w:t>нарочно в Администрации;</w:t>
            </w:r>
          </w:p>
          <w:p w:rsidR="00C5428E" w:rsidRPr="009A6181" w:rsidRDefault="00C5428E" w:rsidP="005F56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A6181">
              <w:rPr>
                <w:rFonts w:ascii="Times New Roman" w:hAnsi="Times New Roman" w:cs="Times New Roman"/>
                <w:lang w:eastAsia="ru-RU"/>
              </w:rPr>
              <w:t>в РГАУ МФЦ;</w:t>
            </w:r>
          </w:p>
          <w:p w:rsidR="00C5428E" w:rsidRPr="009A6181" w:rsidRDefault="00C5428E" w:rsidP="005F56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A6181">
              <w:rPr>
                <w:rFonts w:ascii="Times New Roman" w:hAnsi="Times New Roman" w:cs="Times New Roman"/>
                <w:lang w:eastAsia="ru-RU"/>
              </w:rPr>
              <w:t>почтовым отправлением;</w:t>
            </w:r>
          </w:p>
          <w:p w:rsidR="00C5428E" w:rsidRPr="009A6181" w:rsidRDefault="00C5428E" w:rsidP="005F56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A6181">
              <w:rPr>
                <w:rFonts w:ascii="Times New Roman" w:hAnsi="Times New Roman" w:cs="Times New Roman"/>
                <w:lang w:eastAsia="ru-RU"/>
              </w:rPr>
              <w:t xml:space="preserve">через </w:t>
            </w:r>
            <w:r w:rsidRPr="00323BA1">
              <w:rPr>
                <w:rFonts w:ascii="Times New Roman" w:hAnsi="Times New Roman" w:cs="Times New Roman"/>
                <w:lang w:eastAsia="ru-RU"/>
              </w:rPr>
              <w:t xml:space="preserve">ЕПГУ, РПГУ </w:t>
            </w:r>
            <w:r w:rsidRPr="009A6181">
              <w:rPr>
                <w:rFonts w:ascii="Times New Roman" w:hAnsi="Times New Roman" w:cs="Times New Roman"/>
                <w:lang w:eastAsia="ru-RU"/>
              </w:rPr>
              <w:t>(мотивированный отказ в предоставлении муниципальной услуги);</w:t>
            </w:r>
          </w:p>
          <w:p w:rsidR="00C5428E" w:rsidRPr="009A6181" w:rsidRDefault="00C5428E" w:rsidP="005F56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A6181">
              <w:rPr>
                <w:rFonts w:ascii="Times New Roman" w:hAnsi="Times New Roman" w:cs="Times New Roman"/>
                <w:lang w:eastAsia="ru-RU"/>
              </w:rPr>
              <w:t>проставление отметки (подпись) заявителя о получении результата предоставления муниципальной услуги в журнале выдачи результата муниципальной услуги при личном обращении в Администрацию</w:t>
            </w:r>
          </w:p>
        </w:tc>
      </w:tr>
      <w:tr w:rsidR="00C5428E" w:rsidRPr="007E07F5">
        <w:tc>
          <w:tcPr>
            <w:tcW w:w="2178" w:type="dxa"/>
            <w:vMerge/>
          </w:tcPr>
          <w:p w:rsidR="00C5428E" w:rsidRPr="007E07F5" w:rsidRDefault="00C5428E" w:rsidP="00FA0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</w:tcPr>
          <w:p w:rsidR="00C5428E" w:rsidRPr="009A6181" w:rsidRDefault="00C5428E" w:rsidP="005F56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A6181">
              <w:rPr>
                <w:rFonts w:ascii="Times New Roman" w:hAnsi="Times New Roman" w:cs="Times New Roman"/>
                <w:lang w:eastAsia="ru-RU"/>
              </w:rPr>
              <w:t>Выдача результата предоставления муниципальной услуги способом, указанным в заявлении</w:t>
            </w:r>
          </w:p>
        </w:tc>
        <w:tc>
          <w:tcPr>
            <w:tcW w:w="2126" w:type="dxa"/>
          </w:tcPr>
          <w:p w:rsidR="00C5428E" w:rsidRPr="009A6181" w:rsidRDefault="00C5428E" w:rsidP="005F56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A6181">
              <w:rPr>
                <w:rFonts w:ascii="Times New Roman" w:hAnsi="Times New Roman" w:cs="Times New Roman"/>
                <w:lang w:eastAsia="ru-RU"/>
              </w:rPr>
              <w:t>2 рабочих дня с момента уведомления</w:t>
            </w:r>
          </w:p>
        </w:tc>
        <w:tc>
          <w:tcPr>
            <w:tcW w:w="1984" w:type="dxa"/>
            <w:vMerge/>
          </w:tcPr>
          <w:p w:rsidR="00C5428E" w:rsidRPr="007E07F5" w:rsidRDefault="00C5428E" w:rsidP="00FA0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C5428E" w:rsidRPr="007E07F5" w:rsidRDefault="00C5428E" w:rsidP="00FA0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vMerge/>
          </w:tcPr>
          <w:p w:rsidR="00C5428E" w:rsidRPr="007E07F5" w:rsidRDefault="00C5428E" w:rsidP="00FA0CB3">
            <w:pPr>
              <w:rPr>
                <w:rFonts w:ascii="Times New Roman" w:hAnsi="Times New Roman" w:cs="Times New Roman"/>
              </w:rPr>
            </w:pPr>
          </w:p>
        </w:tc>
      </w:tr>
    </w:tbl>
    <w:p w:rsidR="00C5428E" w:rsidRPr="009A6181" w:rsidRDefault="00C5428E" w:rsidP="007256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5428E" w:rsidRPr="009A6181" w:rsidSect="00C64D35">
      <w:pgSz w:w="16838" w:h="11906" w:orient="landscape"/>
      <w:pgMar w:top="709" w:right="992" w:bottom="1418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428E" w:rsidRDefault="00C5428E">
      <w:pPr>
        <w:spacing w:after="0" w:line="240" w:lineRule="auto"/>
      </w:pPr>
      <w:r>
        <w:separator/>
      </w:r>
    </w:p>
  </w:endnote>
  <w:endnote w:type="continuationSeparator" w:id="0">
    <w:p w:rsidR="00C5428E" w:rsidRDefault="00C54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428E" w:rsidRDefault="00C5428E">
      <w:pPr>
        <w:spacing w:after="0" w:line="240" w:lineRule="auto"/>
      </w:pPr>
      <w:r>
        <w:separator/>
      </w:r>
    </w:p>
  </w:footnote>
  <w:footnote w:type="continuationSeparator" w:id="0">
    <w:p w:rsidR="00C5428E" w:rsidRDefault="00C54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28E" w:rsidRPr="00236CD7" w:rsidRDefault="00C5428E">
    <w:pPr>
      <w:pStyle w:val="Header"/>
      <w:jc w:val="center"/>
      <w:rPr>
        <w:rFonts w:ascii="Times New Roman" w:hAnsi="Times New Roman" w:cs="Times New Roman"/>
        <w:sz w:val="24"/>
        <w:szCs w:val="24"/>
      </w:rPr>
    </w:pPr>
    <w:r w:rsidRPr="00236CD7">
      <w:rPr>
        <w:rFonts w:ascii="Times New Roman" w:hAnsi="Times New Roman" w:cs="Times New Roman"/>
        <w:sz w:val="24"/>
        <w:szCs w:val="24"/>
      </w:rPr>
      <w:fldChar w:fldCharType="begin"/>
    </w:r>
    <w:r w:rsidRPr="00236CD7">
      <w:rPr>
        <w:rFonts w:ascii="Times New Roman" w:hAnsi="Times New Roman" w:cs="Times New Roman"/>
        <w:sz w:val="24"/>
        <w:szCs w:val="24"/>
      </w:rPr>
      <w:instrText>PAGE   \* MERGEFORMAT</w:instrText>
    </w:r>
    <w:r w:rsidRPr="00236CD7">
      <w:rPr>
        <w:rFonts w:ascii="Times New Roman" w:hAnsi="Times New Roman" w:cs="Times New Roman"/>
        <w:sz w:val="24"/>
        <w:szCs w:val="24"/>
      </w:rPr>
      <w:fldChar w:fldCharType="separate"/>
    </w:r>
    <w:r>
      <w:rPr>
        <w:rFonts w:ascii="Times New Roman" w:hAnsi="Times New Roman" w:cs="Times New Roman"/>
        <w:noProof/>
        <w:sz w:val="24"/>
        <w:szCs w:val="24"/>
      </w:rPr>
      <w:t>2</w:t>
    </w:r>
    <w:r w:rsidRPr="00236CD7">
      <w:rPr>
        <w:rFonts w:ascii="Times New Roman" w:hAnsi="Times New Roman" w:cs="Times New Roman"/>
        <w:sz w:val="24"/>
        <w:szCs w:val="24"/>
      </w:rPr>
      <w:fldChar w:fldCharType="end"/>
    </w:r>
  </w:p>
  <w:p w:rsidR="00C5428E" w:rsidRDefault="00C5428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33B8"/>
    <w:multiLevelType w:val="hybridMultilevel"/>
    <w:tmpl w:val="BA2CE34E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>
    <w:nsid w:val="0A660DBE"/>
    <w:multiLevelType w:val="hybridMultilevel"/>
    <w:tmpl w:val="E04A3A12"/>
    <w:lvl w:ilvl="0" w:tplc="E3AA6D0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4F1583B"/>
    <w:multiLevelType w:val="hybridMultilevel"/>
    <w:tmpl w:val="C91CD6AE"/>
    <w:lvl w:ilvl="0" w:tplc="EFF2A5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C2C5E4B"/>
    <w:multiLevelType w:val="hybridMultilevel"/>
    <w:tmpl w:val="5E0EBE04"/>
    <w:lvl w:ilvl="0" w:tplc="96FCC0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94E26DE"/>
    <w:multiLevelType w:val="hybridMultilevel"/>
    <w:tmpl w:val="2990011C"/>
    <w:lvl w:ilvl="0" w:tplc="F9C834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9924682"/>
    <w:multiLevelType w:val="hybridMultilevel"/>
    <w:tmpl w:val="C7467518"/>
    <w:lvl w:ilvl="0" w:tplc="07886E7A">
      <w:start w:val="1"/>
      <w:numFmt w:val="decimal"/>
      <w:lvlText w:val="%1)"/>
      <w:lvlJc w:val="left"/>
      <w:pPr>
        <w:ind w:left="1069" w:hanging="360"/>
      </w:pPr>
      <w:rPr>
        <w:rFonts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6F55E83"/>
    <w:multiLevelType w:val="hybridMultilevel"/>
    <w:tmpl w:val="2F3EE1C4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50D94C8A"/>
    <w:multiLevelType w:val="multilevel"/>
    <w:tmpl w:val="86783EB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4" w:hanging="765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23" w:hanging="765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0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cs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12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4"/>
  </w:num>
  <w:num w:numId="10">
    <w:abstractNumId w:val="10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0DF0"/>
    <w:rsid w:val="0001025C"/>
    <w:rsid w:val="00014479"/>
    <w:rsid w:val="00015B5B"/>
    <w:rsid w:val="00021A02"/>
    <w:rsid w:val="00021D0F"/>
    <w:rsid w:val="000225D4"/>
    <w:rsid w:val="00023531"/>
    <w:rsid w:val="0002406B"/>
    <w:rsid w:val="00026358"/>
    <w:rsid w:val="000263E4"/>
    <w:rsid w:val="0002713B"/>
    <w:rsid w:val="0002755E"/>
    <w:rsid w:val="00033393"/>
    <w:rsid w:val="00040C57"/>
    <w:rsid w:val="00042075"/>
    <w:rsid w:val="000430A4"/>
    <w:rsid w:val="000460C4"/>
    <w:rsid w:val="00046586"/>
    <w:rsid w:val="00047A83"/>
    <w:rsid w:val="000500D3"/>
    <w:rsid w:val="00054026"/>
    <w:rsid w:val="00054627"/>
    <w:rsid w:val="00055088"/>
    <w:rsid w:val="00055260"/>
    <w:rsid w:val="00056BDD"/>
    <w:rsid w:val="00060CE7"/>
    <w:rsid w:val="00061390"/>
    <w:rsid w:val="000619C8"/>
    <w:rsid w:val="00062FF6"/>
    <w:rsid w:val="00063CD1"/>
    <w:rsid w:val="00066123"/>
    <w:rsid w:val="00073C7A"/>
    <w:rsid w:val="00075CA8"/>
    <w:rsid w:val="000826F5"/>
    <w:rsid w:val="00083833"/>
    <w:rsid w:val="000847A1"/>
    <w:rsid w:val="00084DEB"/>
    <w:rsid w:val="00085F5A"/>
    <w:rsid w:val="0008619F"/>
    <w:rsid w:val="0008774E"/>
    <w:rsid w:val="000909C5"/>
    <w:rsid w:val="0009130A"/>
    <w:rsid w:val="00094232"/>
    <w:rsid w:val="00094F8F"/>
    <w:rsid w:val="00097764"/>
    <w:rsid w:val="00097B9E"/>
    <w:rsid w:val="000A371D"/>
    <w:rsid w:val="000A45A0"/>
    <w:rsid w:val="000A77BC"/>
    <w:rsid w:val="000B1A12"/>
    <w:rsid w:val="000B2199"/>
    <w:rsid w:val="000B2AED"/>
    <w:rsid w:val="000B49DD"/>
    <w:rsid w:val="000B6726"/>
    <w:rsid w:val="000B694E"/>
    <w:rsid w:val="000C06E9"/>
    <w:rsid w:val="000C0BF3"/>
    <w:rsid w:val="000C1BAF"/>
    <w:rsid w:val="000C28EE"/>
    <w:rsid w:val="000C3254"/>
    <w:rsid w:val="000C3B2B"/>
    <w:rsid w:val="000C3FB5"/>
    <w:rsid w:val="000C40BD"/>
    <w:rsid w:val="000C5BE2"/>
    <w:rsid w:val="000C6DD5"/>
    <w:rsid w:val="000C7A50"/>
    <w:rsid w:val="000D0951"/>
    <w:rsid w:val="000D0CC0"/>
    <w:rsid w:val="000D35BE"/>
    <w:rsid w:val="000D37EE"/>
    <w:rsid w:val="000D4327"/>
    <w:rsid w:val="000D5D17"/>
    <w:rsid w:val="000D5DAA"/>
    <w:rsid w:val="000D5E8B"/>
    <w:rsid w:val="000D60BD"/>
    <w:rsid w:val="000E006D"/>
    <w:rsid w:val="000E2DC6"/>
    <w:rsid w:val="000E3642"/>
    <w:rsid w:val="000E4163"/>
    <w:rsid w:val="000F23EF"/>
    <w:rsid w:val="000F290E"/>
    <w:rsid w:val="000F432C"/>
    <w:rsid w:val="000F4A9D"/>
    <w:rsid w:val="000F5C28"/>
    <w:rsid w:val="000F6B7A"/>
    <w:rsid w:val="00100F81"/>
    <w:rsid w:val="00102FFF"/>
    <w:rsid w:val="00105C4F"/>
    <w:rsid w:val="0010628F"/>
    <w:rsid w:val="00107080"/>
    <w:rsid w:val="00107231"/>
    <w:rsid w:val="0011190E"/>
    <w:rsid w:val="00112E0F"/>
    <w:rsid w:val="00113E5C"/>
    <w:rsid w:val="00116A38"/>
    <w:rsid w:val="0012088A"/>
    <w:rsid w:val="00121A3A"/>
    <w:rsid w:val="0012332A"/>
    <w:rsid w:val="00125005"/>
    <w:rsid w:val="00125ED1"/>
    <w:rsid w:val="001260D0"/>
    <w:rsid w:val="001301D8"/>
    <w:rsid w:val="001317F9"/>
    <w:rsid w:val="001330CC"/>
    <w:rsid w:val="0013445B"/>
    <w:rsid w:val="00136842"/>
    <w:rsid w:val="00136F40"/>
    <w:rsid w:val="00141258"/>
    <w:rsid w:val="0014165D"/>
    <w:rsid w:val="0014207F"/>
    <w:rsid w:val="0014230F"/>
    <w:rsid w:val="00144E92"/>
    <w:rsid w:val="00144F6E"/>
    <w:rsid w:val="0014597F"/>
    <w:rsid w:val="00147161"/>
    <w:rsid w:val="00147213"/>
    <w:rsid w:val="00150B68"/>
    <w:rsid w:val="00153497"/>
    <w:rsid w:val="00156EF9"/>
    <w:rsid w:val="00156FBE"/>
    <w:rsid w:val="0015794E"/>
    <w:rsid w:val="001608EB"/>
    <w:rsid w:val="00161619"/>
    <w:rsid w:val="001639E7"/>
    <w:rsid w:val="00164A04"/>
    <w:rsid w:val="00164E3D"/>
    <w:rsid w:val="00165692"/>
    <w:rsid w:val="00170423"/>
    <w:rsid w:val="00170C86"/>
    <w:rsid w:val="00173A89"/>
    <w:rsid w:val="001748C6"/>
    <w:rsid w:val="00176392"/>
    <w:rsid w:val="00177BA7"/>
    <w:rsid w:val="00180E9F"/>
    <w:rsid w:val="00184822"/>
    <w:rsid w:val="00185DF5"/>
    <w:rsid w:val="00185E16"/>
    <w:rsid w:val="00186963"/>
    <w:rsid w:val="00186B08"/>
    <w:rsid w:val="001876AB"/>
    <w:rsid w:val="00191408"/>
    <w:rsid w:val="001917DC"/>
    <w:rsid w:val="001929EE"/>
    <w:rsid w:val="00193B04"/>
    <w:rsid w:val="00193E58"/>
    <w:rsid w:val="00194861"/>
    <w:rsid w:val="00195196"/>
    <w:rsid w:val="0019567E"/>
    <w:rsid w:val="00195CEB"/>
    <w:rsid w:val="00197CD4"/>
    <w:rsid w:val="001A087E"/>
    <w:rsid w:val="001A2370"/>
    <w:rsid w:val="001A2E92"/>
    <w:rsid w:val="001A7FF9"/>
    <w:rsid w:val="001B0615"/>
    <w:rsid w:val="001B1C45"/>
    <w:rsid w:val="001B3A54"/>
    <w:rsid w:val="001C5464"/>
    <w:rsid w:val="001C7803"/>
    <w:rsid w:val="001D0998"/>
    <w:rsid w:val="001D5A71"/>
    <w:rsid w:val="001D6682"/>
    <w:rsid w:val="001D6F24"/>
    <w:rsid w:val="001E4475"/>
    <w:rsid w:val="001E552A"/>
    <w:rsid w:val="001E5BAD"/>
    <w:rsid w:val="001E6EFA"/>
    <w:rsid w:val="001E7BC5"/>
    <w:rsid w:val="001F19B9"/>
    <w:rsid w:val="001F1C25"/>
    <w:rsid w:val="001F2B6F"/>
    <w:rsid w:val="001F3FC9"/>
    <w:rsid w:val="001F4459"/>
    <w:rsid w:val="001F54FD"/>
    <w:rsid w:val="001F68B4"/>
    <w:rsid w:val="001F702C"/>
    <w:rsid w:val="00202659"/>
    <w:rsid w:val="002029E1"/>
    <w:rsid w:val="00203556"/>
    <w:rsid w:val="002046ED"/>
    <w:rsid w:val="002101EF"/>
    <w:rsid w:val="002105D9"/>
    <w:rsid w:val="00211016"/>
    <w:rsid w:val="0021146A"/>
    <w:rsid w:val="00213234"/>
    <w:rsid w:val="00214F19"/>
    <w:rsid w:val="00215B3E"/>
    <w:rsid w:val="00216245"/>
    <w:rsid w:val="002165D8"/>
    <w:rsid w:val="00217E0D"/>
    <w:rsid w:val="00221980"/>
    <w:rsid w:val="00221A79"/>
    <w:rsid w:val="002243C4"/>
    <w:rsid w:val="00224ABE"/>
    <w:rsid w:val="0022523B"/>
    <w:rsid w:val="00227ED8"/>
    <w:rsid w:val="0023193F"/>
    <w:rsid w:val="00231FD5"/>
    <w:rsid w:val="002321EC"/>
    <w:rsid w:val="00232D24"/>
    <w:rsid w:val="00232EDE"/>
    <w:rsid w:val="00235BEB"/>
    <w:rsid w:val="002360CD"/>
    <w:rsid w:val="00236C4A"/>
    <w:rsid w:val="00236CD7"/>
    <w:rsid w:val="00236CDD"/>
    <w:rsid w:val="00236E0E"/>
    <w:rsid w:val="00236E6A"/>
    <w:rsid w:val="00237432"/>
    <w:rsid w:val="00242A92"/>
    <w:rsid w:val="00243D17"/>
    <w:rsid w:val="00244AFD"/>
    <w:rsid w:val="00245080"/>
    <w:rsid w:val="002467DD"/>
    <w:rsid w:val="00250807"/>
    <w:rsid w:val="002511ED"/>
    <w:rsid w:val="00252376"/>
    <w:rsid w:val="00253258"/>
    <w:rsid w:val="00255060"/>
    <w:rsid w:val="0025736F"/>
    <w:rsid w:val="00260FB8"/>
    <w:rsid w:val="00265C4E"/>
    <w:rsid w:val="00271C4D"/>
    <w:rsid w:val="0027222C"/>
    <w:rsid w:val="0027284D"/>
    <w:rsid w:val="0027559A"/>
    <w:rsid w:val="00275CDB"/>
    <w:rsid w:val="002766D0"/>
    <w:rsid w:val="002810DE"/>
    <w:rsid w:val="00281265"/>
    <w:rsid w:val="0028177B"/>
    <w:rsid w:val="00284D80"/>
    <w:rsid w:val="00285292"/>
    <w:rsid w:val="00286E16"/>
    <w:rsid w:val="002923D1"/>
    <w:rsid w:val="0029349F"/>
    <w:rsid w:val="0029558A"/>
    <w:rsid w:val="002960C7"/>
    <w:rsid w:val="00297178"/>
    <w:rsid w:val="002976A9"/>
    <w:rsid w:val="00297A0A"/>
    <w:rsid w:val="002A43ED"/>
    <w:rsid w:val="002A44D2"/>
    <w:rsid w:val="002A5F5C"/>
    <w:rsid w:val="002B0F39"/>
    <w:rsid w:val="002B1246"/>
    <w:rsid w:val="002B2632"/>
    <w:rsid w:val="002B4D1E"/>
    <w:rsid w:val="002B4E22"/>
    <w:rsid w:val="002B7628"/>
    <w:rsid w:val="002C0D70"/>
    <w:rsid w:val="002C1CC4"/>
    <w:rsid w:val="002C205B"/>
    <w:rsid w:val="002C539B"/>
    <w:rsid w:val="002C597D"/>
    <w:rsid w:val="002D0D27"/>
    <w:rsid w:val="002D108F"/>
    <w:rsid w:val="002D2672"/>
    <w:rsid w:val="002D2E20"/>
    <w:rsid w:val="002D3906"/>
    <w:rsid w:val="002D671C"/>
    <w:rsid w:val="002D7470"/>
    <w:rsid w:val="002D777E"/>
    <w:rsid w:val="002E0232"/>
    <w:rsid w:val="002E2137"/>
    <w:rsid w:val="002F122C"/>
    <w:rsid w:val="002F2F22"/>
    <w:rsid w:val="002F4448"/>
    <w:rsid w:val="0030246F"/>
    <w:rsid w:val="00302BE2"/>
    <w:rsid w:val="0030409C"/>
    <w:rsid w:val="00305F24"/>
    <w:rsid w:val="00306B35"/>
    <w:rsid w:val="003102FF"/>
    <w:rsid w:val="00311B95"/>
    <w:rsid w:val="00311E72"/>
    <w:rsid w:val="0031214D"/>
    <w:rsid w:val="003121AF"/>
    <w:rsid w:val="0031226D"/>
    <w:rsid w:val="00315927"/>
    <w:rsid w:val="00315C3F"/>
    <w:rsid w:val="003211BB"/>
    <w:rsid w:val="00322166"/>
    <w:rsid w:val="00322F79"/>
    <w:rsid w:val="00323BA1"/>
    <w:rsid w:val="0032677D"/>
    <w:rsid w:val="0032690A"/>
    <w:rsid w:val="00326E6E"/>
    <w:rsid w:val="00330A2E"/>
    <w:rsid w:val="00332D86"/>
    <w:rsid w:val="003364D4"/>
    <w:rsid w:val="003370B1"/>
    <w:rsid w:val="00337385"/>
    <w:rsid w:val="003373C1"/>
    <w:rsid w:val="00346C8B"/>
    <w:rsid w:val="00347E8D"/>
    <w:rsid w:val="00350CE7"/>
    <w:rsid w:val="003511BF"/>
    <w:rsid w:val="00360436"/>
    <w:rsid w:val="00360E37"/>
    <w:rsid w:val="00361642"/>
    <w:rsid w:val="00362052"/>
    <w:rsid w:val="0036325A"/>
    <w:rsid w:val="00367B38"/>
    <w:rsid w:val="00371049"/>
    <w:rsid w:val="00372E0B"/>
    <w:rsid w:val="00374646"/>
    <w:rsid w:val="0038558A"/>
    <w:rsid w:val="003866FF"/>
    <w:rsid w:val="0038738D"/>
    <w:rsid w:val="00391770"/>
    <w:rsid w:val="00391F97"/>
    <w:rsid w:val="0039337E"/>
    <w:rsid w:val="00394697"/>
    <w:rsid w:val="00397637"/>
    <w:rsid w:val="003A1540"/>
    <w:rsid w:val="003A37E9"/>
    <w:rsid w:val="003A4409"/>
    <w:rsid w:val="003A4EB6"/>
    <w:rsid w:val="003A74CB"/>
    <w:rsid w:val="003B4628"/>
    <w:rsid w:val="003B5BFB"/>
    <w:rsid w:val="003B7A26"/>
    <w:rsid w:val="003C092F"/>
    <w:rsid w:val="003C29FB"/>
    <w:rsid w:val="003C5945"/>
    <w:rsid w:val="003C701E"/>
    <w:rsid w:val="003C75B2"/>
    <w:rsid w:val="003D06E6"/>
    <w:rsid w:val="003D14C3"/>
    <w:rsid w:val="003D3671"/>
    <w:rsid w:val="003D37E9"/>
    <w:rsid w:val="003D4DE0"/>
    <w:rsid w:val="003D6193"/>
    <w:rsid w:val="003D7371"/>
    <w:rsid w:val="003E1413"/>
    <w:rsid w:val="003E32F7"/>
    <w:rsid w:val="003E5825"/>
    <w:rsid w:val="003E6764"/>
    <w:rsid w:val="003F1F6E"/>
    <w:rsid w:val="003F2B32"/>
    <w:rsid w:val="003F6666"/>
    <w:rsid w:val="00401F5B"/>
    <w:rsid w:val="00404288"/>
    <w:rsid w:val="00407E98"/>
    <w:rsid w:val="0041007D"/>
    <w:rsid w:val="00414235"/>
    <w:rsid w:val="00420201"/>
    <w:rsid w:val="00422E17"/>
    <w:rsid w:val="004230BF"/>
    <w:rsid w:val="004242DF"/>
    <w:rsid w:val="00425AF4"/>
    <w:rsid w:val="00426323"/>
    <w:rsid w:val="0043130E"/>
    <w:rsid w:val="00433247"/>
    <w:rsid w:val="00434756"/>
    <w:rsid w:val="0044020C"/>
    <w:rsid w:val="00440AE4"/>
    <w:rsid w:val="004411BD"/>
    <w:rsid w:val="00442E50"/>
    <w:rsid w:val="00443FFB"/>
    <w:rsid w:val="0044499C"/>
    <w:rsid w:val="00446EB8"/>
    <w:rsid w:val="00446FAC"/>
    <w:rsid w:val="00447CD7"/>
    <w:rsid w:val="004505D0"/>
    <w:rsid w:val="00451A24"/>
    <w:rsid w:val="004534A6"/>
    <w:rsid w:val="00454500"/>
    <w:rsid w:val="00454E3E"/>
    <w:rsid w:val="0045733A"/>
    <w:rsid w:val="00461AD5"/>
    <w:rsid w:val="00463BE9"/>
    <w:rsid w:val="00464EE4"/>
    <w:rsid w:val="0046590D"/>
    <w:rsid w:val="004661B4"/>
    <w:rsid w:val="00467453"/>
    <w:rsid w:val="004705AD"/>
    <w:rsid w:val="00471486"/>
    <w:rsid w:val="0047618E"/>
    <w:rsid w:val="00476284"/>
    <w:rsid w:val="004815E3"/>
    <w:rsid w:val="004819D9"/>
    <w:rsid w:val="004826EB"/>
    <w:rsid w:val="004861D1"/>
    <w:rsid w:val="00486FA9"/>
    <w:rsid w:val="004873FE"/>
    <w:rsid w:val="00491DB2"/>
    <w:rsid w:val="00494D76"/>
    <w:rsid w:val="00496F4E"/>
    <w:rsid w:val="004A0BBD"/>
    <w:rsid w:val="004A3FA3"/>
    <w:rsid w:val="004A4675"/>
    <w:rsid w:val="004A6767"/>
    <w:rsid w:val="004A7F9C"/>
    <w:rsid w:val="004B28A9"/>
    <w:rsid w:val="004B5111"/>
    <w:rsid w:val="004B558C"/>
    <w:rsid w:val="004B6011"/>
    <w:rsid w:val="004C3B60"/>
    <w:rsid w:val="004C406F"/>
    <w:rsid w:val="004D0856"/>
    <w:rsid w:val="004D283A"/>
    <w:rsid w:val="004D296D"/>
    <w:rsid w:val="004D4773"/>
    <w:rsid w:val="004D6421"/>
    <w:rsid w:val="004E1A6B"/>
    <w:rsid w:val="004E210C"/>
    <w:rsid w:val="004E215A"/>
    <w:rsid w:val="004E600F"/>
    <w:rsid w:val="004E6E2B"/>
    <w:rsid w:val="004E73A1"/>
    <w:rsid w:val="004E7C67"/>
    <w:rsid w:val="004F176B"/>
    <w:rsid w:val="004F1C73"/>
    <w:rsid w:val="00500469"/>
    <w:rsid w:val="00504A4F"/>
    <w:rsid w:val="00504FE0"/>
    <w:rsid w:val="0050655E"/>
    <w:rsid w:val="00507BEA"/>
    <w:rsid w:val="00510F1E"/>
    <w:rsid w:val="005116B2"/>
    <w:rsid w:val="00511FB7"/>
    <w:rsid w:val="005129DF"/>
    <w:rsid w:val="00513570"/>
    <w:rsid w:val="00513DBF"/>
    <w:rsid w:val="0051416C"/>
    <w:rsid w:val="0051532A"/>
    <w:rsid w:val="0052026A"/>
    <w:rsid w:val="00521651"/>
    <w:rsid w:val="00522B81"/>
    <w:rsid w:val="005239CE"/>
    <w:rsid w:val="005314E0"/>
    <w:rsid w:val="00532896"/>
    <w:rsid w:val="005347D9"/>
    <w:rsid w:val="00535E6A"/>
    <w:rsid w:val="005379F0"/>
    <w:rsid w:val="0054016A"/>
    <w:rsid w:val="005418C5"/>
    <w:rsid w:val="0054207E"/>
    <w:rsid w:val="00544054"/>
    <w:rsid w:val="00545F82"/>
    <w:rsid w:val="005506D4"/>
    <w:rsid w:val="0055325A"/>
    <w:rsid w:val="00554296"/>
    <w:rsid w:val="005546E7"/>
    <w:rsid w:val="005559CB"/>
    <w:rsid w:val="005563B1"/>
    <w:rsid w:val="00556C40"/>
    <w:rsid w:val="0055750F"/>
    <w:rsid w:val="005613D1"/>
    <w:rsid w:val="00563C46"/>
    <w:rsid w:val="005666D1"/>
    <w:rsid w:val="00572830"/>
    <w:rsid w:val="00575533"/>
    <w:rsid w:val="00575A55"/>
    <w:rsid w:val="00576754"/>
    <w:rsid w:val="005769BD"/>
    <w:rsid w:val="005773CC"/>
    <w:rsid w:val="00577514"/>
    <w:rsid w:val="00582173"/>
    <w:rsid w:val="00582307"/>
    <w:rsid w:val="00582AFC"/>
    <w:rsid w:val="005867EC"/>
    <w:rsid w:val="005942EB"/>
    <w:rsid w:val="00597731"/>
    <w:rsid w:val="005A42A7"/>
    <w:rsid w:val="005A4A4C"/>
    <w:rsid w:val="005B1D57"/>
    <w:rsid w:val="005B241D"/>
    <w:rsid w:val="005B24CE"/>
    <w:rsid w:val="005B5EB0"/>
    <w:rsid w:val="005B6D45"/>
    <w:rsid w:val="005C4326"/>
    <w:rsid w:val="005C5EF6"/>
    <w:rsid w:val="005C6B35"/>
    <w:rsid w:val="005C7CA5"/>
    <w:rsid w:val="005D5B40"/>
    <w:rsid w:val="005D5FA5"/>
    <w:rsid w:val="005D727C"/>
    <w:rsid w:val="005D7545"/>
    <w:rsid w:val="005E2506"/>
    <w:rsid w:val="005E2D43"/>
    <w:rsid w:val="005E4858"/>
    <w:rsid w:val="005E6AC3"/>
    <w:rsid w:val="005E720F"/>
    <w:rsid w:val="005F06CC"/>
    <w:rsid w:val="005F36FF"/>
    <w:rsid w:val="005F5663"/>
    <w:rsid w:val="005F6625"/>
    <w:rsid w:val="005F76C6"/>
    <w:rsid w:val="005F7F3D"/>
    <w:rsid w:val="00600508"/>
    <w:rsid w:val="00600AAA"/>
    <w:rsid w:val="0060284B"/>
    <w:rsid w:val="0060476B"/>
    <w:rsid w:val="00606F7F"/>
    <w:rsid w:val="0060714A"/>
    <w:rsid w:val="006071C3"/>
    <w:rsid w:val="0061351E"/>
    <w:rsid w:val="00613E66"/>
    <w:rsid w:val="0061419A"/>
    <w:rsid w:val="00614467"/>
    <w:rsid w:val="00617318"/>
    <w:rsid w:val="00623F8C"/>
    <w:rsid w:val="006300B5"/>
    <w:rsid w:val="00631283"/>
    <w:rsid w:val="006320A0"/>
    <w:rsid w:val="0063519C"/>
    <w:rsid w:val="006377C8"/>
    <w:rsid w:val="00642E55"/>
    <w:rsid w:val="00642EA6"/>
    <w:rsid w:val="00643A01"/>
    <w:rsid w:val="006447DB"/>
    <w:rsid w:val="0065031B"/>
    <w:rsid w:val="00650669"/>
    <w:rsid w:val="00652E47"/>
    <w:rsid w:val="00652F5C"/>
    <w:rsid w:val="00657713"/>
    <w:rsid w:val="0066291E"/>
    <w:rsid w:val="006651AE"/>
    <w:rsid w:val="00666109"/>
    <w:rsid w:val="00674155"/>
    <w:rsid w:val="0067643D"/>
    <w:rsid w:val="00681518"/>
    <w:rsid w:val="00682976"/>
    <w:rsid w:val="00684832"/>
    <w:rsid w:val="00693F63"/>
    <w:rsid w:val="00694527"/>
    <w:rsid w:val="006A0050"/>
    <w:rsid w:val="006A0671"/>
    <w:rsid w:val="006A220B"/>
    <w:rsid w:val="006A3319"/>
    <w:rsid w:val="006A4460"/>
    <w:rsid w:val="006A52F7"/>
    <w:rsid w:val="006A5BB8"/>
    <w:rsid w:val="006B31CA"/>
    <w:rsid w:val="006B4B12"/>
    <w:rsid w:val="006C0DF0"/>
    <w:rsid w:val="006C1159"/>
    <w:rsid w:val="006C1461"/>
    <w:rsid w:val="006C2D05"/>
    <w:rsid w:val="006C442D"/>
    <w:rsid w:val="006C4AC7"/>
    <w:rsid w:val="006C6500"/>
    <w:rsid w:val="006C7BA0"/>
    <w:rsid w:val="006D3635"/>
    <w:rsid w:val="006D6195"/>
    <w:rsid w:val="006E061A"/>
    <w:rsid w:val="006F00D3"/>
    <w:rsid w:val="006F0EDE"/>
    <w:rsid w:val="006F28A4"/>
    <w:rsid w:val="006F5CAE"/>
    <w:rsid w:val="007052E2"/>
    <w:rsid w:val="007064DE"/>
    <w:rsid w:val="00706EC3"/>
    <w:rsid w:val="007125E7"/>
    <w:rsid w:val="00715A7E"/>
    <w:rsid w:val="00722DAE"/>
    <w:rsid w:val="00724526"/>
    <w:rsid w:val="00725648"/>
    <w:rsid w:val="00726C5B"/>
    <w:rsid w:val="00730FE8"/>
    <w:rsid w:val="00733C7C"/>
    <w:rsid w:val="007348B7"/>
    <w:rsid w:val="007375D6"/>
    <w:rsid w:val="007437E5"/>
    <w:rsid w:val="00746DAE"/>
    <w:rsid w:val="00753F25"/>
    <w:rsid w:val="00754A0B"/>
    <w:rsid w:val="00760231"/>
    <w:rsid w:val="00760247"/>
    <w:rsid w:val="007644B8"/>
    <w:rsid w:val="00765101"/>
    <w:rsid w:val="00770BE6"/>
    <w:rsid w:val="0077180E"/>
    <w:rsid w:val="00771D5B"/>
    <w:rsid w:val="00772B6A"/>
    <w:rsid w:val="00777470"/>
    <w:rsid w:val="00777E53"/>
    <w:rsid w:val="00782040"/>
    <w:rsid w:val="00782BCA"/>
    <w:rsid w:val="00782ECB"/>
    <w:rsid w:val="007836A5"/>
    <w:rsid w:val="007869AE"/>
    <w:rsid w:val="007912C6"/>
    <w:rsid w:val="00791AEA"/>
    <w:rsid w:val="00792096"/>
    <w:rsid w:val="00792B62"/>
    <w:rsid w:val="00792FBB"/>
    <w:rsid w:val="00793170"/>
    <w:rsid w:val="00794265"/>
    <w:rsid w:val="00794394"/>
    <w:rsid w:val="007965A0"/>
    <w:rsid w:val="00797FAF"/>
    <w:rsid w:val="007A0780"/>
    <w:rsid w:val="007A0AB8"/>
    <w:rsid w:val="007A20DE"/>
    <w:rsid w:val="007A4A30"/>
    <w:rsid w:val="007B0BA5"/>
    <w:rsid w:val="007B5E1E"/>
    <w:rsid w:val="007B6D99"/>
    <w:rsid w:val="007B763E"/>
    <w:rsid w:val="007B7F3F"/>
    <w:rsid w:val="007C03E0"/>
    <w:rsid w:val="007C057B"/>
    <w:rsid w:val="007C0BE5"/>
    <w:rsid w:val="007C17BD"/>
    <w:rsid w:val="007C3093"/>
    <w:rsid w:val="007C6B90"/>
    <w:rsid w:val="007C6C78"/>
    <w:rsid w:val="007C6E6D"/>
    <w:rsid w:val="007D4515"/>
    <w:rsid w:val="007D4DD3"/>
    <w:rsid w:val="007D6B95"/>
    <w:rsid w:val="007D7D8E"/>
    <w:rsid w:val="007E07F5"/>
    <w:rsid w:val="007E1B19"/>
    <w:rsid w:val="007E214D"/>
    <w:rsid w:val="007E2D1D"/>
    <w:rsid w:val="007E3B2A"/>
    <w:rsid w:val="007E4005"/>
    <w:rsid w:val="007E56C0"/>
    <w:rsid w:val="007E787E"/>
    <w:rsid w:val="007F0191"/>
    <w:rsid w:val="007F0BED"/>
    <w:rsid w:val="007F151F"/>
    <w:rsid w:val="007F228C"/>
    <w:rsid w:val="007F4F04"/>
    <w:rsid w:val="00801AD6"/>
    <w:rsid w:val="00801F94"/>
    <w:rsid w:val="00802089"/>
    <w:rsid w:val="00806476"/>
    <w:rsid w:val="008121A7"/>
    <w:rsid w:val="00813D8F"/>
    <w:rsid w:val="008200D7"/>
    <w:rsid w:val="008202D1"/>
    <w:rsid w:val="00821322"/>
    <w:rsid w:val="008220AA"/>
    <w:rsid w:val="00822D33"/>
    <w:rsid w:val="008255A1"/>
    <w:rsid w:val="008272BE"/>
    <w:rsid w:val="008279E6"/>
    <w:rsid w:val="0083149E"/>
    <w:rsid w:val="00832FEF"/>
    <w:rsid w:val="00834C96"/>
    <w:rsid w:val="008353C2"/>
    <w:rsid w:val="00842C8C"/>
    <w:rsid w:val="00842E7B"/>
    <w:rsid w:val="00845453"/>
    <w:rsid w:val="008557AC"/>
    <w:rsid w:val="00861BD2"/>
    <w:rsid w:val="00863366"/>
    <w:rsid w:val="008636E9"/>
    <w:rsid w:val="00864FAA"/>
    <w:rsid w:val="00866590"/>
    <w:rsid w:val="008676CD"/>
    <w:rsid w:val="00870033"/>
    <w:rsid w:val="00870E9D"/>
    <w:rsid w:val="0087397E"/>
    <w:rsid w:val="00876C9C"/>
    <w:rsid w:val="00880466"/>
    <w:rsid w:val="00882F8E"/>
    <w:rsid w:val="00883D03"/>
    <w:rsid w:val="00884350"/>
    <w:rsid w:val="00890B8D"/>
    <w:rsid w:val="008918C1"/>
    <w:rsid w:val="00893FD0"/>
    <w:rsid w:val="00896270"/>
    <w:rsid w:val="00897B3E"/>
    <w:rsid w:val="008A0142"/>
    <w:rsid w:val="008A23E1"/>
    <w:rsid w:val="008A43B9"/>
    <w:rsid w:val="008A6A02"/>
    <w:rsid w:val="008A6CD7"/>
    <w:rsid w:val="008A6DCC"/>
    <w:rsid w:val="008A78AC"/>
    <w:rsid w:val="008A7C53"/>
    <w:rsid w:val="008B231A"/>
    <w:rsid w:val="008B359E"/>
    <w:rsid w:val="008C0D40"/>
    <w:rsid w:val="008C2086"/>
    <w:rsid w:val="008C2609"/>
    <w:rsid w:val="008C3873"/>
    <w:rsid w:val="008C3B85"/>
    <w:rsid w:val="008C675B"/>
    <w:rsid w:val="008E1FE7"/>
    <w:rsid w:val="008E270C"/>
    <w:rsid w:val="008E31BF"/>
    <w:rsid w:val="008E7182"/>
    <w:rsid w:val="008F17B4"/>
    <w:rsid w:val="008F35DF"/>
    <w:rsid w:val="00900398"/>
    <w:rsid w:val="0090047D"/>
    <w:rsid w:val="00900AB0"/>
    <w:rsid w:val="0090172A"/>
    <w:rsid w:val="0090487B"/>
    <w:rsid w:val="0090595B"/>
    <w:rsid w:val="009059B2"/>
    <w:rsid w:val="00910731"/>
    <w:rsid w:val="00911A96"/>
    <w:rsid w:val="00913978"/>
    <w:rsid w:val="00914D37"/>
    <w:rsid w:val="00917E27"/>
    <w:rsid w:val="00920CBD"/>
    <w:rsid w:val="0092238B"/>
    <w:rsid w:val="00922918"/>
    <w:rsid w:val="00923A32"/>
    <w:rsid w:val="00926744"/>
    <w:rsid w:val="00931736"/>
    <w:rsid w:val="00934AD6"/>
    <w:rsid w:val="00940596"/>
    <w:rsid w:val="009406DE"/>
    <w:rsid w:val="00940D13"/>
    <w:rsid w:val="00941962"/>
    <w:rsid w:val="00941B41"/>
    <w:rsid w:val="0094264A"/>
    <w:rsid w:val="00943246"/>
    <w:rsid w:val="00944C19"/>
    <w:rsid w:val="00946F54"/>
    <w:rsid w:val="00950055"/>
    <w:rsid w:val="0095008B"/>
    <w:rsid w:val="00951542"/>
    <w:rsid w:val="00952A18"/>
    <w:rsid w:val="00957ABF"/>
    <w:rsid w:val="00961AA2"/>
    <w:rsid w:val="0096371A"/>
    <w:rsid w:val="00963F5E"/>
    <w:rsid w:val="00964E20"/>
    <w:rsid w:val="00965B1A"/>
    <w:rsid w:val="00965CEB"/>
    <w:rsid w:val="00972A6C"/>
    <w:rsid w:val="00973DE3"/>
    <w:rsid w:val="009752C8"/>
    <w:rsid w:val="009773C3"/>
    <w:rsid w:val="0097761F"/>
    <w:rsid w:val="009907F8"/>
    <w:rsid w:val="0099207E"/>
    <w:rsid w:val="00995E51"/>
    <w:rsid w:val="00997427"/>
    <w:rsid w:val="009A15ED"/>
    <w:rsid w:val="009A2EF1"/>
    <w:rsid w:val="009A41EE"/>
    <w:rsid w:val="009A5299"/>
    <w:rsid w:val="009A6181"/>
    <w:rsid w:val="009A629C"/>
    <w:rsid w:val="009A6361"/>
    <w:rsid w:val="009A6B6D"/>
    <w:rsid w:val="009A6E2E"/>
    <w:rsid w:val="009B39FD"/>
    <w:rsid w:val="009B3BE7"/>
    <w:rsid w:val="009C51F9"/>
    <w:rsid w:val="009C5A54"/>
    <w:rsid w:val="009C72B0"/>
    <w:rsid w:val="009D106C"/>
    <w:rsid w:val="009D2DD4"/>
    <w:rsid w:val="009D3D87"/>
    <w:rsid w:val="009E6A16"/>
    <w:rsid w:val="009E6DE4"/>
    <w:rsid w:val="009E735C"/>
    <w:rsid w:val="009F588E"/>
    <w:rsid w:val="009F7913"/>
    <w:rsid w:val="00A0226D"/>
    <w:rsid w:val="00A03D04"/>
    <w:rsid w:val="00A049AC"/>
    <w:rsid w:val="00A05398"/>
    <w:rsid w:val="00A106A1"/>
    <w:rsid w:val="00A128F2"/>
    <w:rsid w:val="00A12CAE"/>
    <w:rsid w:val="00A161C6"/>
    <w:rsid w:val="00A16214"/>
    <w:rsid w:val="00A22670"/>
    <w:rsid w:val="00A23252"/>
    <w:rsid w:val="00A2490C"/>
    <w:rsid w:val="00A253D9"/>
    <w:rsid w:val="00A277E1"/>
    <w:rsid w:val="00A30291"/>
    <w:rsid w:val="00A32C59"/>
    <w:rsid w:val="00A33C3D"/>
    <w:rsid w:val="00A34856"/>
    <w:rsid w:val="00A37ED3"/>
    <w:rsid w:val="00A413F0"/>
    <w:rsid w:val="00A417C0"/>
    <w:rsid w:val="00A4304F"/>
    <w:rsid w:val="00A436DF"/>
    <w:rsid w:val="00A44104"/>
    <w:rsid w:val="00A441A9"/>
    <w:rsid w:val="00A44461"/>
    <w:rsid w:val="00A45162"/>
    <w:rsid w:val="00A51FDD"/>
    <w:rsid w:val="00A53F3B"/>
    <w:rsid w:val="00A549AE"/>
    <w:rsid w:val="00A56BF0"/>
    <w:rsid w:val="00A60D2E"/>
    <w:rsid w:val="00A616A4"/>
    <w:rsid w:val="00A63ECF"/>
    <w:rsid w:val="00A64B57"/>
    <w:rsid w:val="00A6634B"/>
    <w:rsid w:val="00A668DE"/>
    <w:rsid w:val="00A6701F"/>
    <w:rsid w:val="00A677E8"/>
    <w:rsid w:val="00A71380"/>
    <w:rsid w:val="00A72971"/>
    <w:rsid w:val="00A73231"/>
    <w:rsid w:val="00A73C2B"/>
    <w:rsid w:val="00A73FEC"/>
    <w:rsid w:val="00A743E6"/>
    <w:rsid w:val="00A7748A"/>
    <w:rsid w:val="00A80CC3"/>
    <w:rsid w:val="00A82101"/>
    <w:rsid w:val="00A8264C"/>
    <w:rsid w:val="00A90059"/>
    <w:rsid w:val="00A92C3B"/>
    <w:rsid w:val="00A9484F"/>
    <w:rsid w:val="00A97DF4"/>
    <w:rsid w:val="00AA5D3B"/>
    <w:rsid w:val="00AB042E"/>
    <w:rsid w:val="00AB1E39"/>
    <w:rsid w:val="00AB2A3E"/>
    <w:rsid w:val="00AB30FD"/>
    <w:rsid w:val="00AC1997"/>
    <w:rsid w:val="00AC43FD"/>
    <w:rsid w:val="00AC4CED"/>
    <w:rsid w:val="00AC5CF1"/>
    <w:rsid w:val="00AD2A5E"/>
    <w:rsid w:val="00AD43AF"/>
    <w:rsid w:val="00AD6C5A"/>
    <w:rsid w:val="00AD7245"/>
    <w:rsid w:val="00AD7AC3"/>
    <w:rsid w:val="00AD7FB5"/>
    <w:rsid w:val="00AE038F"/>
    <w:rsid w:val="00AE2BFD"/>
    <w:rsid w:val="00AE4002"/>
    <w:rsid w:val="00AE447C"/>
    <w:rsid w:val="00AE61C0"/>
    <w:rsid w:val="00AF0516"/>
    <w:rsid w:val="00AF1530"/>
    <w:rsid w:val="00AF1D80"/>
    <w:rsid w:val="00AF26AA"/>
    <w:rsid w:val="00AF2E68"/>
    <w:rsid w:val="00AF30C6"/>
    <w:rsid w:val="00AF33FE"/>
    <w:rsid w:val="00AF3E72"/>
    <w:rsid w:val="00AF515B"/>
    <w:rsid w:val="00AF64E1"/>
    <w:rsid w:val="00AF71BB"/>
    <w:rsid w:val="00B01E68"/>
    <w:rsid w:val="00B03744"/>
    <w:rsid w:val="00B03AD8"/>
    <w:rsid w:val="00B049C5"/>
    <w:rsid w:val="00B06F83"/>
    <w:rsid w:val="00B070EE"/>
    <w:rsid w:val="00B07596"/>
    <w:rsid w:val="00B1161A"/>
    <w:rsid w:val="00B12BC5"/>
    <w:rsid w:val="00B12E34"/>
    <w:rsid w:val="00B134E5"/>
    <w:rsid w:val="00B20218"/>
    <w:rsid w:val="00B2204E"/>
    <w:rsid w:val="00B23385"/>
    <w:rsid w:val="00B23DD8"/>
    <w:rsid w:val="00B23F92"/>
    <w:rsid w:val="00B27742"/>
    <w:rsid w:val="00B312F4"/>
    <w:rsid w:val="00B3301F"/>
    <w:rsid w:val="00B355B8"/>
    <w:rsid w:val="00B35C46"/>
    <w:rsid w:val="00B372A1"/>
    <w:rsid w:val="00B3736E"/>
    <w:rsid w:val="00B42281"/>
    <w:rsid w:val="00B4593A"/>
    <w:rsid w:val="00B5216E"/>
    <w:rsid w:val="00B52B22"/>
    <w:rsid w:val="00B54A94"/>
    <w:rsid w:val="00B553D6"/>
    <w:rsid w:val="00B55E2A"/>
    <w:rsid w:val="00B5620E"/>
    <w:rsid w:val="00B57A5C"/>
    <w:rsid w:val="00B60B28"/>
    <w:rsid w:val="00B627A7"/>
    <w:rsid w:val="00B63A20"/>
    <w:rsid w:val="00B647CB"/>
    <w:rsid w:val="00B65174"/>
    <w:rsid w:val="00B6625A"/>
    <w:rsid w:val="00B67995"/>
    <w:rsid w:val="00B71766"/>
    <w:rsid w:val="00B7329E"/>
    <w:rsid w:val="00B74C76"/>
    <w:rsid w:val="00B761F8"/>
    <w:rsid w:val="00B76D0D"/>
    <w:rsid w:val="00B8244F"/>
    <w:rsid w:val="00B84FAF"/>
    <w:rsid w:val="00B8564A"/>
    <w:rsid w:val="00B85BF6"/>
    <w:rsid w:val="00B90091"/>
    <w:rsid w:val="00B93964"/>
    <w:rsid w:val="00B95722"/>
    <w:rsid w:val="00B97140"/>
    <w:rsid w:val="00B97C1D"/>
    <w:rsid w:val="00BA2D3B"/>
    <w:rsid w:val="00BA3927"/>
    <w:rsid w:val="00BA3E24"/>
    <w:rsid w:val="00BA4536"/>
    <w:rsid w:val="00BA5ADE"/>
    <w:rsid w:val="00BA5F19"/>
    <w:rsid w:val="00BA6A3D"/>
    <w:rsid w:val="00BA6BDB"/>
    <w:rsid w:val="00BA6E94"/>
    <w:rsid w:val="00BC30F2"/>
    <w:rsid w:val="00BC3AC2"/>
    <w:rsid w:val="00BC6A92"/>
    <w:rsid w:val="00BD1E65"/>
    <w:rsid w:val="00BD333D"/>
    <w:rsid w:val="00BD43B4"/>
    <w:rsid w:val="00BD46BE"/>
    <w:rsid w:val="00BD4D4F"/>
    <w:rsid w:val="00BE0479"/>
    <w:rsid w:val="00BE0D5D"/>
    <w:rsid w:val="00BE4B7C"/>
    <w:rsid w:val="00BE6A34"/>
    <w:rsid w:val="00BF02BA"/>
    <w:rsid w:val="00BF05AD"/>
    <w:rsid w:val="00BF1A3A"/>
    <w:rsid w:val="00BF2B11"/>
    <w:rsid w:val="00BF2C63"/>
    <w:rsid w:val="00BF31B2"/>
    <w:rsid w:val="00BF5D5A"/>
    <w:rsid w:val="00BF5D80"/>
    <w:rsid w:val="00C04D0F"/>
    <w:rsid w:val="00C11363"/>
    <w:rsid w:val="00C13152"/>
    <w:rsid w:val="00C14545"/>
    <w:rsid w:val="00C155A2"/>
    <w:rsid w:val="00C17049"/>
    <w:rsid w:val="00C17BF9"/>
    <w:rsid w:val="00C215D3"/>
    <w:rsid w:val="00C21EB9"/>
    <w:rsid w:val="00C21EF2"/>
    <w:rsid w:val="00C22BE6"/>
    <w:rsid w:val="00C25CFE"/>
    <w:rsid w:val="00C3278F"/>
    <w:rsid w:val="00C36206"/>
    <w:rsid w:val="00C47477"/>
    <w:rsid w:val="00C501A9"/>
    <w:rsid w:val="00C501D6"/>
    <w:rsid w:val="00C5108D"/>
    <w:rsid w:val="00C526D6"/>
    <w:rsid w:val="00C5428E"/>
    <w:rsid w:val="00C603F8"/>
    <w:rsid w:val="00C63553"/>
    <w:rsid w:val="00C63FAB"/>
    <w:rsid w:val="00C643BF"/>
    <w:rsid w:val="00C64D35"/>
    <w:rsid w:val="00C65468"/>
    <w:rsid w:val="00C67CED"/>
    <w:rsid w:val="00C71186"/>
    <w:rsid w:val="00C73789"/>
    <w:rsid w:val="00C7405E"/>
    <w:rsid w:val="00C74B35"/>
    <w:rsid w:val="00C75D62"/>
    <w:rsid w:val="00C75F75"/>
    <w:rsid w:val="00C774B9"/>
    <w:rsid w:val="00C7792E"/>
    <w:rsid w:val="00C808AC"/>
    <w:rsid w:val="00C81BB0"/>
    <w:rsid w:val="00C83E58"/>
    <w:rsid w:val="00C868FB"/>
    <w:rsid w:val="00C86F4D"/>
    <w:rsid w:val="00C92E50"/>
    <w:rsid w:val="00C93C2C"/>
    <w:rsid w:val="00C940A2"/>
    <w:rsid w:val="00C95136"/>
    <w:rsid w:val="00C951E3"/>
    <w:rsid w:val="00C955A5"/>
    <w:rsid w:val="00C966C7"/>
    <w:rsid w:val="00CA0113"/>
    <w:rsid w:val="00CA0393"/>
    <w:rsid w:val="00CA1CAE"/>
    <w:rsid w:val="00CA2B72"/>
    <w:rsid w:val="00CA2CD3"/>
    <w:rsid w:val="00CA3DEC"/>
    <w:rsid w:val="00CA3E02"/>
    <w:rsid w:val="00CA7D27"/>
    <w:rsid w:val="00CB14CF"/>
    <w:rsid w:val="00CB2975"/>
    <w:rsid w:val="00CB519B"/>
    <w:rsid w:val="00CB5B43"/>
    <w:rsid w:val="00CB7079"/>
    <w:rsid w:val="00CC0593"/>
    <w:rsid w:val="00CC0E75"/>
    <w:rsid w:val="00CC2136"/>
    <w:rsid w:val="00CC2196"/>
    <w:rsid w:val="00CD0F35"/>
    <w:rsid w:val="00CD3347"/>
    <w:rsid w:val="00CD3AAC"/>
    <w:rsid w:val="00CD4FEE"/>
    <w:rsid w:val="00CD58CA"/>
    <w:rsid w:val="00CD5AC3"/>
    <w:rsid w:val="00CD704B"/>
    <w:rsid w:val="00CE0FDF"/>
    <w:rsid w:val="00CE2397"/>
    <w:rsid w:val="00CE6D67"/>
    <w:rsid w:val="00CE7A69"/>
    <w:rsid w:val="00CF0CFD"/>
    <w:rsid w:val="00CF1F28"/>
    <w:rsid w:val="00CF2997"/>
    <w:rsid w:val="00D02790"/>
    <w:rsid w:val="00D049B0"/>
    <w:rsid w:val="00D05F01"/>
    <w:rsid w:val="00D06303"/>
    <w:rsid w:val="00D06F65"/>
    <w:rsid w:val="00D157B1"/>
    <w:rsid w:val="00D158DA"/>
    <w:rsid w:val="00D23A82"/>
    <w:rsid w:val="00D242C1"/>
    <w:rsid w:val="00D247A9"/>
    <w:rsid w:val="00D26ED5"/>
    <w:rsid w:val="00D31C4B"/>
    <w:rsid w:val="00D329EC"/>
    <w:rsid w:val="00D32F3D"/>
    <w:rsid w:val="00D400FD"/>
    <w:rsid w:val="00D40B95"/>
    <w:rsid w:val="00D41D7C"/>
    <w:rsid w:val="00D43DBE"/>
    <w:rsid w:val="00D45CA4"/>
    <w:rsid w:val="00D46949"/>
    <w:rsid w:val="00D500CE"/>
    <w:rsid w:val="00D50B82"/>
    <w:rsid w:val="00D51A43"/>
    <w:rsid w:val="00D53150"/>
    <w:rsid w:val="00D53166"/>
    <w:rsid w:val="00D531B5"/>
    <w:rsid w:val="00D57011"/>
    <w:rsid w:val="00D60226"/>
    <w:rsid w:val="00D62C78"/>
    <w:rsid w:val="00D64514"/>
    <w:rsid w:val="00D67166"/>
    <w:rsid w:val="00D6721B"/>
    <w:rsid w:val="00D67A1E"/>
    <w:rsid w:val="00D70F80"/>
    <w:rsid w:val="00D712F9"/>
    <w:rsid w:val="00D71DF8"/>
    <w:rsid w:val="00D73D9A"/>
    <w:rsid w:val="00D753FD"/>
    <w:rsid w:val="00D75651"/>
    <w:rsid w:val="00D771A2"/>
    <w:rsid w:val="00D80B94"/>
    <w:rsid w:val="00D80D18"/>
    <w:rsid w:val="00D80F10"/>
    <w:rsid w:val="00D81589"/>
    <w:rsid w:val="00D81B3F"/>
    <w:rsid w:val="00D8665D"/>
    <w:rsid w:val="00D910DB"/>
    <w:rsid w:val="00D92F7E"/>
    <w:rsid w:val="00D94DD3"/>
    <w:rsid w:val="00D95B29"/>
    <w:rsid w:val="00D96F60"/>
    <w:rsid w:val="00DA392F"/>
    <w:rsid w:val="00DA64EA"/>
    <w:rsid w:val="00DB00C0"/>
    <w:rsid w:val="00DB1A8F"/>
    <w:rsid w:val="00DB2990"/>
    <w:rsid w:val="00DB2CFE"/>
    <w:rsid w:val="00DB31C4"/>
    <w:rsid w:val="00DB593A"/>
    <w:rsid w:val="00DB5F4A"/>
    <w:rsid w:val="00DB7414"/>
    <w:rsid w:val="00DC01C7"/>
    <w:rsid w:val="00DC0BED"/>
    <w:rsid w:val="00DC5CAB"/>
    <w:rsid w:val="00DC6197"/>
    <w:rsid w:val="00DC6B93"/>
    <w:rsid w:val="00DD0623"/>
    <w:rsid w:val="00DD1554"/>
    <w:rsid w:val="00DD3933"/>
    <w:rsid w:val="00DD4930"/>
    <w:rsid w:val="00DD6AC5"/>
    <w:rsid w:val="00DD7DED"/>
    <w:rsid w:val="00DE0A22"/>
    <w:rsid w:val="00DE4270"/>
    <w:rsid w:val="00DE7DA5"/>
    <w:rsid w:val="00DF0E33"/>
    <w:rsid w:val="00DF193D"/>
    <w:rsid w:val="00DF1E6E"/>
    <w:rsid w:val="00DF229F"/>
    <w:rsid w:val="00DF26B1"/>
    <w:rsid w:val="00DF272A"/>
    <w:rsid w:val="00DF42D1"/>
    <w:rsid w:val="00DF4D8A"/>
    <w:rsid w:val="00DF6111"/>
    <w:rsid w:val="00DF65C8"/>
    <w:rsid w:val="00DF7792"/>
    <w:rsid w:val="00DF7A36"/>
    <w:rsid w:val="00E009C8"/>
    <w:rsid w:val="00E026AC"/>
    <w:rsid w:val="00E03830"/>
    <w:rsid w:val="00E06D21"/>
    <w:rsid w:val="00E070B8"/>
    <w:rsid w:val="00E11322"/>
    <w:rsid w:val="00E1298F"/>
    <w:rsid w:val="00E12A03"/>
    <w:rsid w:val="00E142A6"/>
    <w:rsid w:val="00E17906"/>
    <w:rsid w:val="00E20552"/>
    <w:rsid w:val="00E20F0D"/>
    <w:rsid w:val="00E2116C"/>
    <w:rsid w:val="00E219E2"/>
    <w:rsid w:val="00E22F8C"/>
    <w:rsid w:val="00E23202"/>
    <w:rsid w:val="00E23B50"/>
    <w:rsid w:val="00E2495A"/>
    <w:rsid w:val="00E31DB9"/>
    <w:rsid w:val="00E3298B"/>
    <w:rsid w:val="00E35D7F"/>
    <w:rsid w:val="00E44CEB"/>
    <w:rsid w:val="00E51889"/>
    <w:rsid w:val="00E526EF"/>
    <w:rsid w:val="00E5280B"/>
    <w:rsid w:val="00E5799C"/>
    <w:rsid w:val="00E60613"/>
    <w:rsid w:val="00E6283D"/>
    <w:rsid w:val="00E732B6"/>
    <w:rsid w:val="00E739D7"/>
    <w:rsid w:val="00E73A60"/>
    <w:rsid w:val="00E80DEC"/>
    <w:rsid w:val="00E84AA2"/>
    <w:rsid w:val="00E86D0A"/>
    <w:rsid w:val="00E94102"/>
    <w:rsid w:val="00E94C16"/>
    <w:rsid w:val="00EA224F"/>
    <w:rsid w:val="00EA2E46"/>
    <w:rsid w:val="00EA3D11"/>
    <w:rsid w:val="00EA7BFE"/>
    <w:rsid w:val="00EB0CFB"/>
    <w:rsid w:val="00EB24DA"/>
    <w:rsid w:val="00EB3663"/>
    <w:rsid w:val="00EB3AF5"/>
    <w:rsid w:val="00EB4FE7"/>
    <w:rsid w:val="00EB686B"/>
    <w:rsid w:val="00EB6BC3"/>
    <w:rsid w:val="00EC595E"/>
    <w:rsid w:val="00EC6A1A"/>
    <w:rsid w:val="00EC7F80"/>
    <w:rsid w:val="00ED162C"/>
    <w:rsid w:val="00ED6157"/>
    <w:rsid w:val="00ED6313"/>
    <w:rsid w:val="00ED739A"/>
    <w:rsid w:val="00EE00F2"/>
    <w:rsid w:val="00EE06FE"/>
    <w:rsid w:val="00EE0FF1"/>
    <w:rsid w:val="00EE250A"/>
    <w:rsid w:val="00EE43C1"/>
    <w:rsid w:val="00EE5D42"/>
    <w:rsid w:val="00EF408A"/>
    <w:rsid w:val="00EF591B"/>
    <w:rsid w:val="00EF6124"/>
    <w:rsid w:val="00EF61CA"/>
    <w:rsid w:val="00EF6C44"/>
    <w:rsid w:val="00EF7772"/>
    <w:rsid w:val="00EF77FB"/>
    <w:rsid w:val="00F025BF"/>
    <w:rsid w:val="00F100B1"/>
    <w:rsid w:val="00F1401B"/>
    <w:rsid w:val="00F14B9F"/>
    <w:rsid w:val="00F1507B"/>
    <w:rsid w:val="00F15356"/>
    <w:rsid w:val="00F21FF0"/>
    <w:rsid w:val="00F2228E"/>
    <w:rsid w:val="00F239A5"/>
    <w:rsid w:val="00F24921"/>
    <w:rsid w:val="00F24A8C"/>
    <w:rsid w:val="00F308BC"/>
    <w:rsid w:val="00F3321E"/>
    <w:rsid w:val="00F33460"/>
    <w:rsid w:val="00F33EA7"/>
    <w:rsid w:val="00F37588"/>
    <w:rsid w:val="00F402B4"/>
    <w:rsid w:val="00F420C6"/>
    <w:rsid w:val="00F43B06"/>
    <w:rsid w:val="00F45E80"/>
    <w:rsid w:val="00F50E08"/>
    <w:rsid w:val="00F54BC9"/>
    <w:rsid w:val="00F602E0"/>
    <w:rsid w:val="00F6268A"/>
    <w:rsid w:val="00F62EAD"/>
    <w:rsid w:val="00F64E51"/>
    <w:rsid w:val="00F661CC"/>
    <w:rsid w:val="00F67860"/>
    <w:rsid w:val="00F67F64"/>
    <w:rsid w:val="00F70B68"/>
    <w:rsid w:val="00F71D5C"/>
    <w:rsid w:val="00F73711"/>
    <w:rsid w:val="00F7479E"/>
    <w:rsid w:val="00F74E7D"/>
    <w:rsid w:val="00F75391"/>
    <w:rsid w:val="00F774ED"/>
    <w:rsid w:val="00F83C47"/>
    <w:rsid w:val="00F83D22"/>
    <w:rsid w:val="00F85A94"/>
    <w:rsid w:val="00F9026E"/>
    <w:rsid w:val="00F9183C"/>
    <w:rsid w:val="00F92DCE"/>
    <w:rsid w:val="00F94FA1"/>
    <w:rsid w:val="00FA070C"/>
    <w:rsid w:val="00FA0CB3"/>
    <w:rsid w:val="00FA22AE"/>
    <w:rsid w:val="00FA3FE7"/>
    <w:rsid w:val="00FA4F40"/>
    <w:rsid w:val="00FA5251"/>
    <w:rsid w:val="00FB0855"/>
    <w:rsid w:val="00FB0EA3"/>
    <w:rsid w:val="00FB1714"/>
    <w:rsid w:val="00FB2459"/>
    <w:rsid w:val="00FB5606"/>
    <w:rsid w:val="00FB5E7B"/>
    <w:rsid w:val="00FC26D5"/>
    <w:rsid w:val="00FC3A90"/>
    <w:rsid w:val="00FC3BF7"/>
    <w:rsid w:val="00FC3E1A"/>
    <w:rsid w:val="00FC7EB7"/>
    <w:rsid w:val="00FD037F"/>
    <w:rsid w:val="00FD0C0B"/>
    <w:rsid w:val="00FD322D"/>
    <w:rsid w:val="00FD6FE5"/>
    <w:rsid w:val="00FD7474"/>
    <w:rsid w:val="00FE170E"/>
    <w:rsid w:val="00FE4D93"/>
    <w:rsid w:val="00FE4F1F"/>
    <w:rsid w:val="00FE7659"/>
    <w:rsid w:val="00FF0761"/>
    <w:rsid w:val="00FF0B06"/>
    <w:rsid w:val="00FF2B1F"/>
    <w:rsid w:val="00FF50AB"/>
    <w:rsid w:val="00FF5F17"/>
    <w:rsid w:val="00FF6583"/>
    <w:rsid w:val="00FF7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E08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5750F"/>
    <w:pPr>
      <w:keepNext/>
      <w:keepLines/>
      <w:spacing w:before="480" w:after="0"/>
      <w:outlineLvl w:val="0"/>
    </w:pPr>
    <w:rPr>
      <w:rFonts w:ascii="Calibri Light" w:eastAsia="Times New Roman" w:hAnsi="Calibri Light" w:cs="Calibri Light"/>
      <w:b/>
      <w:bCs/>
      <w:color w:val="2E74B5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5750F"/>
    <w:rPr>
      <w:rFonts w:ascii="Calibri Light" w:hAnsi="Calibri Light" w:cs="Calibri Light"/>
      <w:b/>
      <w:bCs/>
      <w:color w:val="2E74B5"/>
      <w:sz w:val="28"/>
      <w:szCs w:val="28"/>
    </w:rPr>
  </w:style>
  <w:style w:type="paragraph" w:styleId="Header">
    <w:name w:val="header"/>
    <w:basedOn w:val="Normal"/>
    <w:link w:val="HeaderChar"/>
    <w:uiPriority w:val="99"/>
    <w:rsid w:val="00557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5750F"/>
  </w:style>
  <w:style w:type="paragraph" w:styleId="ListParagraph">
    <w:name w:val="List Paragraph"/>
    <w:basedOn w:val="Normal"/>
    <w:link w:val="ListParagraphChar"/>
    <w:uiPriority w:val="99"/>
    <w:qFormat/>
    <w:rsid w:val="0055750F"/>
    <w:pPr>
      <w:ind w:left="720"/>
    </w:pPr>
  </w:style>
  <w:style w:type="character" w:styleId="Hyperlink">
    <w:name w:val="Hyperlink"/>
    <w:basedOn w:val="DefaultParagraphFont"/>
    <w:uiPriority w:val="99"/>
    <w:rsid w:val="0055750F"/>
    <w:rPr>
      <w:color w:val="auto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557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750F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rsid w:val="0055750F"/>
    <w:rPr>
      <w:color w:val="auto"/>
      <w:u w:val="single"/>
    </w:rPr>
  </w:style>
  <w:style w:type="paragraph" w:styleId="NormalWeb">
    <w:name w:val="Normal (Web)"/>
    <w:basedOn w:val="Normal"/>
    <w:uiPriority w:val="99"/>
    <w:semiHidden/>
    <w:rsid w:val="00557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777E53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0C40B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Footer">
    <w:name w:val="footer"/>
    <w:basedOn w:val="Normal"/>
    <w:link w:val="FooterChar"/>
    <w:uiPriority w:val="99"/>
    <w:rsid w:val="00A430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4304F"/>
  </w:style>
  <w:style w:type="character" w:styleId="CommentReference">
    <w:name w:val="annotation reference"/>
    <w:basedOn w:val="DefaultParagraphFont"/>
    <w:uiPriority w:val="99"/>
    <w:semiHidden/>
    <w:rsid w:val="00297A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97A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297A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97A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97A0A"/>
    <w:rPr>
      <w:b/>
      <w:bCs/>
    </w:rPr>
  </w:style>
  <w:style w:type="paragraph" w:styleId="BodyTextIndent3">
    <w:name w:val="Body Text Indent 3"/>
    <w:basedOn w:val="Normal"/>
    <w:link w:val="BodyTextIndent3Char"/>
    <w:uiPriority w:val="99"/>
    <w:rsid w:val="00B647CB"/>
    <w:pPr>
      <w:autoSpaceDE w:val="0"/>
      <w:autoSpaceDN w:val="0"/>
      <w:adjustRightInd w:val="0"/>
      <w:spacing w:after="0" w:line="240" w:lineRule="auto"/>
      <w:ind w:firstLine="15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B647CB"/>
    <w:rPr>
      <w:rFonts w:ascii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B647CB"/>
    <w:rPr>
      <w:rFonts w:cs="Calibri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AE2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E2BFD"/>
    <w:rPr>
      <w:rFonts w:ascii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semiHidden/>
    <w:rsid w:val="00AE2BFD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8C0D40"/>
    <w:rPr>
      <w:rFonts w:ascii="Times New Roman" w:hAnsi="Times New Roman" w:cs="Times New Roman"/>
      <w:sz w:val="28"/>
      <w:szCs w:val="28"/>
    </w:rPr>
  </w:style>
  <w:style w:type="paragraph" w:customStyle="1" w:styleId="formattext">
    <w:name w:val="formattext"/>
    <w:basedOn w:val="Normal"/>
    <w:uiPriority w:val="99"/>
    <w:rsid w:val="00950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9500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styleId="LineNumber">
    <w:name w:val="line number"/>
    <w:basedOn w:val="DefaultParagraphFont"/>
    <w:uiPriority w:val="99"/>
    <w:semiHidden/>
    <w:rsid w:val="00782ECB"/>
  </w:style>
  <w:style w:type="paragraph" w:styleId="Revision">
    <w:name w:val="Revision"/>
    <w:hidden/>
    <w:uiPriority w:val="99"/>
    <w:semiHidden/>
    <w:rsid w:val="00094F8F"/>
    <w:rPr>
      <w:rFonts w:cs="Calibri"/>
      <w:lang w:eastAsia="en-US"/>
    </w:rPr>
  </w:style>
  <w:style w:type="paragraph" w:styleId="HTMLPreformatted">
    <w:name w:val="HTML Preformatted"/>
    <w:basedOn w:val="Normal"/>
    <w:link w:val="HTMLPreformattedChar"/>
    <w:uiPriority w:val="99"/>
    <w:rsid w:val="008633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863366"/>
    <w:rPr>
      <w:rFonts w:ascii="Courier New" w:hAnsi="Courier New" w:cs="Courier New"/>
      <w:sz w:val="20"/>
      <w:szCs w:val="20"/>
      <w:lang w:eastAsia="ru-RU"/>
    </w:rPr>
  </w:style>
  <w:style w:type="character" w:customStyle="1" w:styleId="frgu-content-accordeon">
    <w:name w:val="frgu-content-accordeon"/>
    <w:basedOn w:val="DefaultParagraphFont"/>
    <w:uiPriority w:val="99"/>
    <w:rsid w:val="00A677E8"/>
  </w:style>
  <w:style w:type="paragraph" w:customStyle="1" w:styleId="8">
    <w:name w:val="Стиль8"/>
    <w:basedOn w:val="Normal"/>
    <w:uiPriority w:val="99"/>
    <w:rsid w:val="00EF61CA"/>
    <w:pPr>
      <w:spacing w:after="0" w:line="240" w:lineRule="auto"/>
    </w:pPr>
    <w:rPr>
      <w:rFonts w:cs="Times New Roman"/>
      <w:noProof/>
      <w:sz w:val="28"/>
      <w:szCs w:val="28"/>
      <w:lang w:eastAsia="ru-RU"/>
    </w:rPr>
  </w:style>
  <w:style w:type="character" w:styleId="PlaceholderText">
    <w:name w:val="Placeholder Text"/>
    <w:basedOn w:val="DefaultParagraphFont"/>
    <w:uiPriority w:val="99"/>
    <w:semiHidden/>
    <w:rsid w:val="001D5A71"/>
    <w:rPr>
      <w:color w:val="808080"/>
    </w:rPr>
  </w:style>
  <w:style w:type="character" w:customStyle="1" w:styleId="fontstyle01">
    <w:name w:val="fontstyle01"/>
    <w:basedOn w:val="DefaultParagraphFont"/>
    <w:uiPriority w:val="99"/>
    <w:rsid w:val="0090595B"/>
    <w:rPr>
      <w:rFonts w:ascii="TimesNewRomanPSMT" w:hAnsi="TimesNewRomanPSMT" w:cs="TimesNewRomanPSMT"/>
      <w:color w:val="000000"/>
      <w:sz w:val="28"/>
      <w:szCs w:val="28"/>
    </w:rPr>
  </w:style>
  <w:style w:type="character" w:customStyle="1" w:styleId="fontstyle21">
    <w:name w:val="fontstyle21"/>
    <w:basedOn w:val="DefaultParagraphFont"/>
    <w:uiPriority w:val="99"/>
    <w:rsid w:val="00943246"/>
    <w:rPr>
      <w:rFonts w:ascii="TimesNewRomanPSMT" w:hAnsi="TimesNewRomanPSMT" w:cs="TimesNewRomanPSMT"/>
      <w:color w:val="000000"/>
      <w:sz w:val="28"/>
      <w:szCs w:val="28"/>
    </w:rPr>
  </w:style>
  <w:style w:type="table" w:styleId="TableGrid">
    <w:name w:val="Table Grid"/>
    <w:basedOn w:val="TableNormal"/>
    <w:uiPriority w:val="99"/>
    <w:rsid w:val="0060284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uiPriority w:val="99"/>
    <w:locked/>
    <w:rsid w:val="00CC05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7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7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7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7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7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7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7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7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7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E86E21CAEE808B15EE65995705D624FD9998269787CE8617EDC49A072611E2B0D734EB45A42030A7D14015D90F88C5E0A08D932o4M5M" TargetMode="External"/><Relationship Id="rId13" Type="http://schemas.openxmlformats.org/officeDocument/2006/relationships/hyperlink" Target="consultantplus://offline/ref=D32D9222F20A85E0628DCA8862896301ED9F018248C89015503EEBE15594D846524A1D3C8F5D17561345871F92w9K0I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Users\IDiana\Desktop\&#1084;&#1086;&#1076;.&#1088;&#1077;&#1075;&#1083;&#1072;&#1084;&#1077;&#1085;&#1090;&#1099;\15.%20&#1046;&#1080;&#1083;&#1099;&#1077;%20&#1087;&#1086;&#1084;&#1077;&#1097;&#1077;&#1085;&#1080;&#1103;%20&#1055;&#1088;&#1080;&#1074;&#1072;&#1090;&#1080;&#1079;&#1072;&#1094;&#1080;&#1103;.docx" TargetMode="External"/><Relationship Id="rId12" Type="http://schemas.openxmlformats.org/officeDocument/2006/relationships/hyperlink" Target="consultantplus://offline/ref=FD33AA8C5611180459E2B0DB21B49A1C66E2CE68863DF0F6FC25338640h502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is.bashkortostan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D33AA8C5611180459E2B0DB21B49A1C65ECC46A8334F0F6FC25338640525E9EA955DE45E5h30E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is.bashkortostan.ru/" TargetMode="External"/><Relationship Id="rId10" Type="http://schemas.openxmlformats.org/officeDocument/2006/relationships/hyperlink" Target="consultantplus://offline/ref=7477D36D247F526C7BD4B7DDD08F15A6014F84D62298DDA4DCA8A2DB7828FD21BF4B5E0D31D769E7uBz4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32D9222F20A85E0628DCA8862896301ED9F018248C89015503EEBE15594D846404A45308F5C09501250D14ED4C560B70EE6860719E3A19Cw5KAI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199</TotalTime>
  <Pages>42</Pages>
  <Words>14758</Words>
  <Characters>-32766</Characters>
  <Application>Microsoft Office Outlook</Application>
  <DocSecurity>0</DocSecurity>
  <Lines>0</Lines>
  <Paragraphs>0</Paragraphs>
  <ScaleCrop>false</ScaleCrop>
  <Company>MZIORB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Имаева</dc:creator>
  <cp:keywords/>
  <dc:description/>
  <cp:lastModifiedBy>Лилия</cp:lastModifiedBy>
  <cp:revision>13</cp:revision>
  <cp:lastPrinted>2023-08-14T03:25:00Z</cp:lastPrinted>
  <dcterms:created xsi:type="dcterms:W3CDTF">2023-06-29T10:51:00Z</dcterms:created>
  <dcterms:modified xsi:type="dcterms:W3CDTF">2023-08-14T03:35:00Z</dcterms:modified>
</cp:coreProperties>
</file>