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F0C" w:rsidRDefault="00CB2F0C" w:rsidP="001C07D8">
      <w:pPr>
        <w:pStyle w:val="NoSpacing"/>
        <w:ind w:left="-850" w:hanging="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A2D23">
        <w:rPr>
          <w:rFonts w:ascii="Times New Roman" w:hAnsi="Times New Roman" w:cs="Times New Roman"/>
          <w:b/>
          <w:bCs/>
          <w:sz w:val="36"/>
          <w:szCs w:val="36"/>
        </w:rPr>
        <w:t>Объявление</w:t>
      </w:r>
      <w:r w:rsidRPr="001C07D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CB2F0C" w:rsidRPr="00DA2D23" w:rsidRDefault="00CB2F0C" w:rsidP="001C07D8">
      <w:pPr>
        <w:pStyle w:val="NoSpacing"/>
        <w:ind w:left="-850" w:hanging="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4045E">
        <w:rPr>
          <w:rFonts w:ascii="Times New Roman" w:hAnsi="Times New Roman" w:cs="Times New Roman"/>
          <w:b/>
          <w:bCs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113.25pt">
            <v:imagedata r:id="rId4" o:title=""/>
          </v:shape>
        </w:pict>
      </w:r>
      <w:r w:rsidRPr="001C07D8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CB2F0C" w:rsidRDefault="00CB2F0C" w:rsidP="001C07D8">
      <w:pPr>
        <w:pStyle w:val="NoSpacing"/>
        <w:ind w:left="-850" w:hanging="1"/>
        <w:rPr>
          <w:rFonts w:ascii="Times New Roman" w:hAnsi="Times New Roman" w:cs="Times New Roman"/>
          <w:b/>
          <w:bCs/>
          <w:sz w:val="36"/>
          <w:szCs w:val="36"/>
        </w:rPr>
      </w:pPr>
    </w:p>
    <w:p w:rsidR="00CB2F0C" w:rsidRPr="00DA2D23" w:rsidRDefault="00CB2F0C" w:rsidP="00C34AEA">
      <w:pPr>
        <w:pStyle w:val="NoSpacing"/>
        <w:ind w:left="-850" w:hanging="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Предварительное 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>собрание граждан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МКД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 xml:space="preserve"> состоится </w:t>
      </w:r>
    </w:p>
    <w:p w:rsidR="00CB2F0C" w:rsidRPr="00DA2D23" w:rsidRDefault="00CB2F0C" w:rsidP="00C34AEA">
      <w:pPr>
        <w:pStyle w:val="NoSpacing"/>
        <w:ind w:left="-850" w:hanging="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10 ноября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 xml:space="preserve"> 20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22 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>года в 1</w:t>
      </w:r>
      <w:r>
        <w:rPr>
          <w:rFonts w:ascii="Times New Roman" w:hAnsi="Times New Roman" w:cs="Times New Roman"/>
          <w:b/>
          <w:bCs/>
          <w:sz w:val="36"/>
          <w:szCs w:val="36"/>
        </w:rPr>
        <w:t>7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>:</w:t>
      </w:r>
      <w:r>
        <w:rPr>
          <w:rFonts w:ascii="Times New Roman" w:hAnsi="Times New Roman" w:cs="Times New Roman"/>
          <w:b/>
          <w:bCs/>
          <w:sz w:val="36"/>
          <w:szCs w:val="36"/>
        </w:rPr>
        <w:t>0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>0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 xml:space="preserve">ч. </w:t>
      </w:r>
    </w:p>
    <w:p w:rsidR="00CB2F0C" w:rsidRPr="00DA2D23" w:rsidRDefault="00CB2F0C" w:rsidP="00C34AEA">
      <w:pPr>
        <w:pStyle w:val="NoSpacing"/>
        <w:ind w:left="-850" w:hanging="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A2D23">
        <w:rPr>
          <w:rFonts w:ascii="Times New Roman" w:hAnsi="Times New Roman" w:cs="Times New Roman"/>
          <w:b/>
          <w:bCs/>
          <w:sz w:val="36"/>
          <w:szCs w:val="36"/>
        </w:rPr>
        <w:t xml:space="preserve">Место проведения –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6"/>
          <w:szCs w:val="36"/>
        </w:rPr>
        <w:t>г.Дюртюли, детский сад № 9</w:t>
      </w:r>
    </w:p>
    <w:p w:rsidR="00CB2F0C" w:rsidRDefault="00CB2F0C" w:rsidP="00D56384">
      <w:pPr>
        <w:pStyle w:val="NoSpacing"/>
        <w:ind w:left="-709"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CB2F0C" w:rsidRDefault="00CB2F0C" w:rsidP="00D56384">
      <w:pPr>
        <w:pStyle w:val="NoSpacing"/>
        <w:ind w:left="-709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DA2D23">
        <w:rPr>
          <w:rFonts w:ascii="Times New Roman" w:hAnsi="Times New Roman" w:cs="Times New Roman"/>
          <w:sz w:val="36"/>
          <w:szCs w:val="36"/>
        </w:rPr>
        <w:t xml:space="preserve">Администрация городского поселения город Дюртюли муниципального района Дюртюлинский район Республики Башкортостан предлагает жителям нашего города (принять участие в 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>ПРОГРАММЕ  ПОДДЕРЖКЕ МЕСТНЫХ ИНИЦИАТИВ (ППМИ)</w:t>
      </w:r>
      <w:r w:rsidRPr="00DA2D23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CB2F0C" w:rsidRDefault="00CB2F0C" w:rsidP="00D56384">
      <w:pPr>
        <w:pStyle w:val="NoSpacing"/>
        <w:ind w:left="-709" w:firstLine="709"/>
        <w:jc w:val="both"/>
        <w:rPr>
          <w:rFonts w:ascii="Times New Roman" w:hAnsi="Times New Roman" w:cs="Times New Roman"/>
          <w:sz w:val="36"/>
          <w:szCs w:val="36"/>
        </w:rPr>
      </w:pPr>
      <w:r w:rsidRPr="001C289C">
        <w:rPr>
          <w:rFonts w:ascii="Times New Roman" w:hAnsi="Times New Roman" w:cs="Times New Roman"/>
          <w:sz w:val="36"/>
          <w:szCs w:val="36"/>
        </w:rPr>
        <w:t>ППМИ – это механизм, позволяющий объединить финансовые ресурсы республиканского бюджета, бюджетов муниципальных образований, средства физических и юридических лиц, и направить их на решение социально-значимых проблем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CB2F0C" w:rsidRPr="00DA2D23" w:rsidRDefault="00CB2F0C" w:rsidP="00D56384">
      <w:pPr>
        <w:pStyle w:val="NoSpacing"/>
        <w:ind w:left="-709"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Ж</w:t>
      </w:r>
      <w:r w:rsidRPr="00DA2D23">
        <w:rPr>
          <w:rFonts w:ascii="Times New Roman" w:hAnsi="Times New Roman" w:cs="Times New Roman"/>
          <w:sz w:val="36"/>
          <w:szCs w:val="36"/>
        </w:rPr>
        <w:t xml:space="preserve">ители нашего города самостоятельно определяют наиболее приоритетную проблему, по которой будет работать данный проект. Эти проблемы могут быть связаны с </w:t>
      </w:r>
      <w:r w:rsidRPr="00DA2D23">
        <w:rPr>
          <w:rFonts w:ascii="Times New Roman" w:hAnsi="Times New Roman" w:cs="Times New Roman"/>
          <w:sz w:val="36"/>
          <w:szCs w:val="36"/>
          <w:u w:val="single"/>
        </w:rPr>
        <w:t>детскими площадками, внутригородскими дорогами, небольшими мостами, домами культуры, освещением, благоустройством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, </w:t>
      </w:r>
      <w:r w:rsidRPr="001A21E4">
        <w:rPr>
          <w:rFonts w:ascii="Times New Roman" w:hAnsi="Times New Roman" w:cs="Times New Roman"/>
          <w:sz w:val="36"/>
          <w:szCs w:val="36"/>
          <w:u w:val="single"/>
        </w:rPr>
        <w:t>детски</w:t>
      </w:r>
      <w:r>
        <w:rPr>
          <w:rFonts w:ascii="Times New Roman" w:hAnsi="Times New Roman" w:cs="Times New Roman"/>
          <w:sz w:val="36"/>
          <w:szCs w:val="36"/>
          <w:u w:val="single"/>
        </w:rPr>
        <w:t>ми</w:t>
      </w:r>
      <w:r w:rsidRPr="001A21E4">
        <w:rPr>
          <w:rFonts w:ascii="Times New Roman" w:hAnsi="Times New Roman" w:cs="Times New Roman"/>
          <w:sz w:val="36"/>
          <w:szCs w:val="36"/>
          <w:u w:val="single"/>
        </w:rPr>
        <w:t xml:space="preserve"> дошкол</w:t>
      </w:r>
      <w:r>
        <w:rPr>
          <w:rFonts w:ascii="Times New Roman" w:hAnsi="Times New Roman" w:cs="Times New Roman"/>
          <w:sz w:val="36"/>
          <w:szCs w:val="36"/>
          <w:u w:val="single"/>
        </w:rPr>
        <w:t>ьными</w:t>
      </w:r>
      <w:r w:rsidRPr="001A21E4">
        <w:rPr>
          <w:rFonts w:ascii="Times New Roman" w:hAnsi="Times New Roman" w:cs="Times New Roman"/>
          <w:sz w:val="36"/>
          <w:szCs w:val="36"/>
          <w:u w:val="single"/>
        </w:rPr>
        <w:t xml:space="preserve"> учреждения</w:t>
      </w:r>
      <w:r>
        <w:rPr>
          <w:rFonts w:ascii="Times New Roman" w:hAnsi="Times New Roman" w:cs="Times New Roman"/>
          <w:sz w:val="36"/>
          <w:szCs w:val="36"/>
          <w:u w:val="single"/>
        </w:rPr>
        <w:t>ми</w:t>
      </w:r>
      <w:r w:rsidRPr="00DA2D23">
        <w:rPr>
          <w:rFonts w:ascii="Times New Roman" w:hAnsi="Times New Roman" w:cs="Times New Roman"/>
          <w:sz w:val="36"/>
          <w:szCs w:val="36"/>
          <w:u w:val="single"/>
        </w:rPr>
        <w:t xml:space="preserve"> и другими вопросами</w:t>
      </w:r>
      <w:r w:rsidRPr="00DA2D23">
        <w:rPr>
          <w:rFonts w:ascii="Times New Roman" w:hAnsi="Times New Roman" w:cs="Times New Roman"/>
          <w:sz w:val="36"/>
          <w:szCs w:val="36"/>
        </w:rPr>
        <w:t xml:space="preserve">, относящимся к поселенческим полномочиям. После определения приоритетного проекта, будет подготовлена конкурсная заявка для получения субсидии из республиканского бюджета на его реализацию. Главным условием победы на конкурсе является: </w:t>
      </w:r>
      <w:r w:rsidRPr="00DA2D23">
        <w:rPr>
          <w:rFonts w:ascii="Times New Roman" w:hAnsi="Times New Roman" w:cs="Times New Roman"/>
          <w:b/>
          <w:bCs/>
          <w:sz w:val="36"/>
          <w:szCs w:val="36"/>
        </w:rPr>
        <w:t>активное участие населения в подготовке и реализации проекта</w:t>
      </w:r>
      <w:r w:rsidRPr="00DA2D23">
        <w:rPr>
          <w:rFonts w:ascii="Times New Roman" w:hAnsi="Times New Roman" w:cs="Times New Roman"/>
          <w:sz w:val="36"/>
          <w:szCs w:val="36"/>
        </w:rPr>
        <w:t xml:space="preserve">. </w:t>
      </w:r>
    </w:p>
    <w:sectPr w:rsidR="00CB2F0C" w:rsidRPr="00DA2D23" w:rsidSect="005C4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401E"/>
    <w:rsid w:val="000657B1"/>
    <w:rsid w:val="000679C6"/>
    <w:rsid w:val="00081324"/>
    <w:rsid w:val="000822E4"/>
    <w:rsid w:val="000C2146"/>
    <w:rsid w:val="0018241E"/>
    <w:rsid w:val="001A21E4"/>
    <w:rsid w:val="001C07D8"/>
    <w:rsid w:val="001C289C"/>
    <w:rsid w:val="0026465D"/>
    <w:rsid w:val="002940FC"/>
    <w:rsid w:val="002F3372"/>
    <w:rsid w:val="0031063E"/>
    <w:rsid w:val="00383EE1"/>
    <w:rsid w:val="004159C6"/>
    <w:rsid w:val="004C0D8C"/>
    <w:rsid w:val="004D4D0E"/>
    <w:rsid w:val="00506387"/>
    <w:rsid w:val="00571437"/>
    <w:rsid w:val="00582041"/>
    <w:rsid w:val="005C46E5"/>
    <w:rsid w:val="005D205E"/>
    <w:rsid w:val="005D2811"/>
    <w:rsid w:val="005D4FCB"/>
    <w:rsid w:val="006114F6"/>
    <w:rsid w:val="00694600"/>
    <w:rsid w:val="006B350D"/>
    <w:rsid w:val="006D09FD"/>
    <w:rsid w:val="006E28F3"/>
    <w:rsid w:val="006F298F"/>
    <w:rsid w:val="00705CBD"/>
    <w:rsid w:val="00723350"/>
    <w:rsid w:val="00766574"/>
    <w:rsid w:val="00785771"/>
    <w:rsid w:val="007C3D3B"/>
    <w:rsid w:val="00836291"/>
    <w:rsid w:val="00867E30"/>
    <w:rsid w:val="008A2577"/>
    <w:rsid w:val="008F3016"/>
    <w:rsid w:val="00904E67"/>
    <w:rsid w:val="009474ED"/>
    <w:rsid w:val="00964D67"/>
    <w:rsid w:val="00A15D23"/>
    <w:rsid w:val="00A23366"/>
    <w:rsid w:val="00A94DC8"/>
    <w:rsid w:val="00B51B72"/>
    <w:rsid w:val="00B52824"/>
    <w:rsid w:val="00B93885"/>
    <w:rsid w:val="00B94193"/>
    <w:rsid w:val="00C34AEA"/>
    <w:rsid w:val="00C4045E"/>
    <w:rsid w:val="00C57376"/>
    <w:rsid w:val="00C64698"/>
    <w:rsid w:val="00CA401E"/>
    <w:rsid w:val="00CB2F0C"/>
    <w:rsid w:val="00D024F4"/>
    <w:rsid w:val="00D23B66"/>
    <w:rsid w:val="00D56384"/>
    <w:rsid w:val="00DA2D23"/>
    <w:rsid w:val="00DB18D8"/>
    <w:rsid w:val="00DF09AC"/>
    <w:rsid w:val="00E06722"/>
    <w:rsid w:val="00F10F04"/>
    <w:rsid w:val="00F4060D"/>
    <w:rsid w:val="00F4757A"/>
    <w:rsid w:val="00F74917"/>
    <w:rsid w:val="00FB4371"/>
    <w:rsid w:val="00FD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6E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CA401E"/>
    <w:rPr>
      <w:rFonts w:cs="Calibri"/>
      <w:lang w:eastAsia="en-US"/>
    </w:rPr>
  </w:style>
  <w:style w:type="character" w:styleId="Hyperlink">
    <w:name w:val="Hyperlink"/>
    <w:basedOn w:val="DefaultParagraphFont"/>
    <w:uiPriority w:val="99"/>
    <w:rsid w:val="00CA401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230</TotalTime>
  <Pages>1</Pages>
  <Words>178</Words>
  <Characters>1019</Characters>
  <Application>Microsoft Office Outlook</Application>
  <DocSecurity>0</DocSecurity>
  <Lines>0</Lines>
  <Paragraphs>0</Paragraphs>
  <ScaleCrop>false</ScaleCrop>
  <Company>Мэрия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Мэрия</dc:creator>
  <cp:keywords/>
  <dc:description/>
  <cp:lastModifiedBy>Лилия</cp:lastModifiedBy>
  <cp:revision>25</cp:revision>
  <cp:lastPrinted>2022-11-08T06:31:00Z</cp:lastPrinted>
  <dcterms:created xsi:type="dcterms:W3CDTF">2016-06-08T04:32:00Z</dcterms:created>
  <dcterms:modified xsi:type="dcterms:W3CDTF">2022-11-08T06:35:00Z</dcterms:modified>
</cp:coreProperties>
</file>