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A61" w:rsidRDefault="00EE0A61" w:rsidP="00B93905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17A5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главы администрации городского поселения город Дюртюли муниципального района Дюртюлинский район </w:t>
      </w:r>
    </w:p>
    <w:p w:rsidR="00EE0A61" w:rsidRPr="009917A5" w:rsidRDefault="00EE0A61" w:rsidP="00B93905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17A5">
        <w:rPr>
          <w:rFonts w:ascii="Times New Roman" w:hAnsi="Times New Roman" w:cs="Times New Roman"/>
          <w:b/>
          <w:bCs/>
          <w:sz w:val="28"/>
          <w:szCs w:val="28"/>
        </w:rPr>
        <w:t>Республики Башкортостан</w:t>
      </w:r>
    </w:p>
    <w:p w:rsidR="00EE0A61" w:rsidRPr="00B93905" w:rsidRDefault="00EE0A61" w:rsidP="006D21AE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0A61" w:rsidRDefault="00EE0A61" w:rsidP="006D21AE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0A61" w:rsidRDefault="00EE0A61" w:rsidP="006D21AE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0A61" w:rsidRDefault="00EE0A61" w:rsidP="006D21AE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0A61" w:rsidRDefault="00EE0A61" w:rsidP="004F2242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расселении граждан, проживающих в многоквартирном жилом доме, признанным аварийным и подлежащим сносу</w:t>
      </w:r>
    </w:p>
    <w:p w:rsidR="00EE0A61" w:rsidRDefault="00EE0A61" w:rsidP="00645A1A">
      <w:pPr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0A61" w:rsidRPr="001E638F" w:rsidRDefault="00EE0A61" w:rsidP="00645A1A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ст.ст. 15, 57 Жилищного кодекса Российской Федерации, п. 2.5 раздела 2 А</w:t>
      </w:r>
      <w:r w:rsidRPr="000A69F4">
        <w:rPr>
          <w:rFonts w:ascii="Times New Roman" w:hAnsi="Times New Roman" w:cs="Times New Roman"/>
          <w:sz w:val="28"/>
          <w:szCs w:val="28"/>
          <w:lang w:eastAsia="en-US"/>
        </w:rPr>
        <w:t>дминистративного регламента предоставления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A69F4">
        <w:rPr>
          <w:rFonts w:ascii="Times New Roman" w:hAnsi="Times New Roman" w:cs="Times New Roman"/>
          <w:sz w:val="28"/>
          <w:szCs w:val="28"/>
          <w:lang w:eastAsia="en-US"/>
        </w:rPr>
        <w:t>муниципальной услуги «Признание в установленном порядке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A69F4">
        <w:rPr>
          <w:rFonts w:ascii="Times New Roman" w:hAnsi="Times New Roman" w:cs="Times New Roman"/>
          <w:sz w:val="28"/>
          <w:szCs w:val="28"/>
          <w:lang w:eastAsia="en-US"/>
        </w:rPr>
        <w:t>помещения жилым помещением, жилого помещения непригодным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A69F4">
        <w:rPr>
          <w:rFonts w:ascii="Times New Roman" w:hAnsi="Times New Roman" w:cs="Times New Roman"/>
          <w:sz w:val="28"/>
          <w:szCs w:val="28"/>
          <w:lang w:eastAsia="en-US"/>
        </w:rPr>
        <w:t>для проживания, многоквартирного дома аварийным и подлежащим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A69F4">
        <w:rPr>
          <w:rFonts w:ascii="Times New Roman" w:hAnsi="Times New Roman" w:cs="Times New Roman"/>
          <w:sz w:val="28"/>
          <w:szCs w:val="28"/>
          <w:lang w:eastAsia="en-US"/>
        </w:rPr>
        <w:t>сносу или реконструкции» в городском поселении город Дюртюли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A69F4">
        <w:rPr>
          <w:rFonts w:ascii="Times New Roman" w:hAnsi="Times New Roman" w:cs="Times New Roman"/>
          <w:sz w:val="28"/>
          <w:szCs w:val="28"/>
          <w:lang w:eastAsia="en-US"/>
        </w:rPr>
        <w:t>муниципального района Дюртюлинский район</w:t>
      </w:r>
      <w:r w:rsidRPr="001E1F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Башкортостан, утвержденного постановлением главы администрации городского поселения город Дюртюли муниципального района Дюртюлинский район Республики Башкортостан от 15.07.2022 № 7/13 и на основании акта и заключения межведомственной комиссии от 17.10.2017 № 06,   </w:t>
      </w:r>
    </w:p>
    <w:p w:rsidR="00EE0A61" w:rsidRDefault="00EE0A61" w:rsidP="00645A1A">
      <w:pPr>
        <w:pStyle w:val="Title"/>
        <w:ind w:firstLine="284"/>
      </w:pPr>
      <w:r>
        <w:t>постановляю:</w:t>
      </w:r>
    </w:p>
    <w:p w:rsidR="00EE0A61" w:rsidRDefault="00EE0A61" w:rsidP="007A5380">
      <w:pPr>
        <w:pStyle w:val="Title"/>
        <w:numPr>
          <w:ilvl w:val="0"/>
          <w:numId w:val="1"/>
        </w:numPr>
        <w:tabs>
          <w:tab w:val="left" w:pos="709"/>
        </w:tabs>
        <w:ind w:left="0" w:firstLine="284"/>
        <w:jc w:val="both"/>
        <w:rPr>
          <w:b w:val="0"/>
          <w:bCs w:val="0"/>
        </w:rPr>
      </w:pPr>
      <w:r>
        <w:rPr>
          <w:b w:val="0"/>
          <w:bCs w:val="0"/>
        </w:rPr>
        <w:t xml:space="preserve">Граждан (нанимателей квартир и собственников), проживающих в многоквартирном жилом доме, признанным межведомственной комиссией аварийным и подлежащим сносу, расположенном по адресу: Республика Башкортостан, г.Дюртюли, ул. Назара Наджми, д.48, расселить                              до 17.10.2026 г. по мере поступления финансовых средств из федерального и республиканского бюджетов. </w:t>
      </w:r>
    </w:p>
    <w:p w:rsidR="00EE0A61" w:rsidRDefault="00EE0A61" w:rsidP="007A5380">
      <w:pPr>
        <w:pStyle w:val="Title"/>
        <w:numPr>
          <w:ilvl w:val="0"/>
          <w:numId w:val="1"/>
        </w:numPr>
        <w:tabs>
          <w:tab w:val="left" w:pos="709"/>
        </w:tabs>
        <w:ind w:left="0" w:firstLine="284"/>
        <w:jc w:val="both"/>
        <w:rPr>
          <w:b w:val="0"/>
          <w:bCs w:val="0"/>
        </w:rPr>
      </w:pPr>
      <w:r>
        <w:rPr>
          <w:b w:val="0"/>
          <w:bCs w:val="0"/>
        </w:rPr>
        <w:t xml:space="preserve">Вышеуказанный многоквартирный дом снести после расселения граждан. </w:t>
      </w:r>
    </w:p>
    <w:p w:rsidR="00EE0A61" w:rsidRDefault="00EE0A61" w:rsidP="007A5380">
      <w:pPr>
        <w:pStyle w:val="Title"/>
        <w:numPr>
          <w:ilvl w:val="0"/>
          <w:numId w:val="1"/>
        </w:numPr>
        <w:tabs>
          <w:tab w:val="left" w:pos="709"/>
        </w:tabs>
        <w:ind w:left="0" w:firstLine="284"/>
        <w:jc w:val="both"/>
        <w:rPr>
          <w:b w:val="0"/>
          <w:bCs w:val="0"/>
        </w:rPr>
      </w:pPr>
      <w:r>
        <w:rPr>
          <w:b w:val="0"/>
          <w:bCs w:val="0"/>
        </w:rPr>
        <w:t>Контроль за исполнением настоящего постановления оставляю за собой.</w:t>
      </w:r>
    </w:p>
    <w:p w:rsidR="00EE0A61" w:rsidRDefault="00EE0A61" w:rsidP="006D21AE">
      <w:pPr>
        <w:pStyle w:val="Title"/>
        <w:spacing w:line="360" w:lineRule="auto"/>
        <w:jc w:val="both"/>
        <w:rPr>
          <w:b w:val="0"/>
          <w:bCs w:val="0"/>
        </w:rPr>
      </w:pPr>
    </w:p>
    <w:p w:rsidR="00EE0A61" w:rsidRPr="00FA0E57" w:rsidRDefault="00EE0A61" w:rsidP="00FA0E57">
      <w:pPr>
        <w:pStyle w:val="Title"/>
        <w:spacing w:line="360" w:lineRule="auto"/>
        <w:jc w:val="both"/>
        <w:rPr>
          <w:b w:val="0"/>
          <w:bCs w:val="0"/>
        </w:rPr>
      </w:pPr>
      <w:r>
        <w:rPr>
          <w:b w:val="0"/>
          <w:bCs w:val="0"/>
        </w:rPr>
        <w:t xml:space="preserve">Глава  администрации </w:t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                                                             И.Р. Гареев</w:t>
      </w:r>
    </w:p>
    <w:p w:rsidR="00EE0A61" w:rsidRDefault="00EE0A61" w:rsidP="006D21AE">
      <w:pPr>
        <w:pStyle w:val="Title"/>
        <w:jc w:val="both"/>
        <w:rPr>
          <w:b w:val="0"/>
          <w:bCs w:val="0"/>
          <w:sz w:val="20"/>
          <w:szCs w:val="20"/>
        </w:rPr>
      </w:pPr>
    </w:p>
    <w:p w:rsidR="00EE0A61" w:rsidRDefault="00EE0A61" w:rsidP="006D21AE">
      <w:pPr>
        <w:pStyle w:val="Title"/>
        <w:jc w:val="both"/>
        <w:rPr>
          <w:b w:val="0"/>
          <w:bCs w:val="0"/>
          <w:sz w:val="20"/>
          <w:szCs w:val="20"/>
        </w:rPr>
      </w:pPr>
    </w:p>
    <w:p w:rsidR="00EE0A61" w:rsidRPr="009917A5" w:rsidRDefault="00EE0A61" w:rsidP="006D21AE">
      <w:pPr>
        <w:pStyle w:val="Title"/>
        <w:jc w:val="both"/>
        <w:rPr>
          <w:b w:val="0"/>
          <w:bCs w:val="0"/>
          <w:sz w:val="24"/>
          <w:szCs w:val="24"/>
        </w:rPr>
      </w:pPr>
    </w:p>
    <w:p w:rsidR="00EE0A61" w:rsidRPr="009917A5" w:rsidRDefault="00EE0A61" w:rsidP="00BF3316">
      <w:pPr>
        <w:pStyle w:val="Title"/>
        <w:jc w:val="left"/>
        <w:rPr>
          <w:b w:val="0"/>
          <w:bCs w:val="0"/>
          <w:sz w:val="24"/>
          <w:szCs w:val="24"/>
        </w:rPr>
      </w:pPr>
      <w:r w:rsidRPr="009917A5">
        <w:rPr>
          <w:b w:val="0"/>
          <w:bCs w:val="0"/>
          <w:sz w:val="24"/>
          <w:szCs w:val="24"/>
        </w:rPr>
        <w:t>г. Дюртюли</w:t>
      </w:r>
    </w:p>
    <w:p w:rsidR="00EE0A61" w:rsidRPr="009917A5" w:rsidRDefault="00EE0A61" w:rsidP="00BF3316">
      <w:pPr>
        <w:pStyle w:val="Title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17.10.</w:t>
      </w:r>
      <w:r w:rsidRPr="009917A5">
        <w:rPr>
          <w:b w:val="0"/>
          <w:bCs w:val="0"/>
          <w:sz w:val="24"/>
          <w:szCs w:val="24"/>
        </w:rPr>
        <w:t>2022 г.</w:t>
      </w:r>
    </w:p>
    <w:p w:rsidR="00EE0A61" w:rsidRPr="00B93905" w:rsidRDefault="00EE0A61" w:rsidP="00BF3316">
      <w:pPr>
        <w:pStyle w:val="Title"/>
        <w:jc w:val="left"/>
        <w:rPr>
          <w:b w:val="0"/>
          <w:bCs w:val="0"/>
          <w:sz w:val="24"/>
          <w:szCs w:val="24"/>
        </w:rPr>
      </w:pPr>
      <w:r w:rsidRPr="009917A5">
        <w:rPr>
          <w:b w:val="0"/>
          <w:bCs w:val="0"/>
          <w:sz w:val="24"/>
          <w:szCs w:val="24"/>
        </w:rPr>
        <w:t>№</w:t>
      </w:r>
      <w:r>
        <w:rPr>
          <w:b w:val="0"/>
          <w:bCs w:val="0"/>
          <w:sz w:val="24"/>
          <w:szCs w:val="24"/>
        </w:rPr>
        <w:t>10/28</w:t>
      </w:r>
      <w:bookmarkStart w:id="0" w:name="_GoBack"/>
      <w:bookmarkEnd w:id="0"/>
    </w:p>
    <w:sectPr w:rsidR="00EE0A61" w:rsidRPr="00B93905" w:rsidSect="00645A1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51F36"/>
    <w:multiLevelType w:val="hybridMultilevel"/>
    <w:tmpl w:val="F9864F7C"/>
    <w:lvl w:ilvl="0" w:tplc="7D4089A4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21AE"/>
    <w:rsid w:val="000146CD"/>
    <w:rsid w:val="000A69F4"/>
    <w:rsid w:val="000D7D98"/>
    <w:rsid w:val="001157A5"/>
    <w:rsid w:val="00163E3C"/>
    <w:rsid w:val="001A0B1F"/>
    <w:rsid w:val="001E1FF6"/>
    <w:rsid w:val="001E638F"/>
    <w:rsid w:val="00243192"/>
    <w:rsid w:val="00266598"/>
    <w:rsid w:val="002A27D9"/>
    <w:rsid w:val="003910F7"/>
    <w:rsid w:val="003A703E"/>
    <w:rsid w:val="003E465B"/>
    <w:rsid w:val="00416BDF"/>
    <w:rsid w:val="004847F6"/>
    <w:rsid w:val="004C0DE5"/>
    <w:rsid w:val="004D5BEE"/>
    <w:rsid w:val="004F2242"/>
    <w:rsid w:val="00645A1A"/>
    <w:rsid w:val="00652A2F"/>
    <w:rsid w:val="00664E74"/>
    <w:rsid w:val="006932C6"/>
    <w:rsid w:val="006B661B"/>
    <w:rsid w:val="006D21AE"/>
    <w:rsid w:val="0071449A"/>
    <w:rsid w:val="00723250"/>
    <w:rsid w:val="00740FEB"/>
    <w:rsid w:val="00744474"/>
    <w:rsid w:val="007A5380"/>
    <w:rsid w:val="007D7E60"/>
    <w:rsid w:val="0082031B"/>
    <w:rsid w:val="008D1D6E"/>
    <w:rsid w:val="009343BE"/>
    <w:rsid w:val="00952EA9"/>
    <w:rsid w:val="009917A5"/>
    <w:rsid w:val="00A11696"/>
    <w:rsid w:val="00AD5D23"/>
    <w:rsid w:val="00B33437"/>
    <w:rsid w:val="00B64094"/>
    <w:rsid w:val="00B93905"/>
    <w:rsid w:val="00BF3316"/>
    <w:rsid w:val="00C96E1D"/>
    <w:rsid w:val="00CA1B95"/>
    <w:rsid w:val="00CC7310"/>
    <w:rsid w:val="00CD4B48"/>
    <w:rsid w:val="00CE1718"/>
    <w:rsid w:val="00CE7EA4"/>
    <w:rsid w:val="00CF36F6"/>
    <w:rsid w:val="00DC3AC7"/>
    <w:rsid w:val="00EE0A61"/>
    <w:rsid w:val="00EF2A15"/>
    <w:rsid w:val="00F50607"/>
    <w:rsid w:val="00FA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094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6D21AE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6D21AE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225</TotalTime>
  <Pages>1</Pages>
  <Words>238</Words>
  <Characters>1359</Characters>
  <Application>Microsoft Office Outlook</Application>
  <DocSecurity>0</DocSecurity>
  <Lines>0</Lines>
  <Paragraphs>0</Paragraphs>
  <ScaleCrop>false</ScaleCrop>
  <Company>Мэрия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Лилия</cp:lastModifiedBy>
  <cp:revision>31</cp:revision>
  <cp:lastPrinted>2022-10-05T10:22:00Z</cp:lastPrinted>
  <dcterms:created xsi:type="dcterms:W3CDTF">2014-08-07T04:55:00Z</dcterms:created>
  <dcterms:modified xsi:type="dcterms:W3CDTF">2022-10-18T07:09:00Z</dcterms:modified>
</cp:coreProperties>
</file>